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BDEB6" w14:textId="308AC3E4" w:rsidR="00190FAE" w:rsidRDefault="00190FAE" w:rsidP="00D07E98">
      <w:pPr>
        <w:outlineLvl w:val="0"/>
        <w:rPr>
          <w:rFonts w:ascii="Arial" w:hAnsi="Arial"/>
          <w:color w:val="000000" w:themeColor="text1"/>
          <w:sz w:val="20"/>
          <w:szCs w:val="20"/>
        </w:rPr>
      </w:pPr>
    </w:p>
    <w:p w14:paraId="335BC5CF" w14:textId="5612538C" w:rsidR="00207670" w:rsidRPr="00A11D46" w:rsidRDefault="007076C4">
      <w:pPr>
        <w:rPr>
          <w:rFonts w:ascii="Arial" w:hAnsi="Arial"/>
          <w:color w:val="000000" w:themeColor="text1"/>
          <w:sz w:val="20"/>
          <w:szCs w:val="20"/>
        </w:rPr>
      </w:pPr>
      <w:r>
        <w:rPr>
          <w:rFonts w:ascii="Arial" w:hAnsi="Arial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74624" behindDoc="0" locked="0" layoutInCell="1" allowOverlap="1" wp14:anchorId="37284016" wp14:editId="79CA941A">
            <wp:simplePos x="0" y="0"/>
            <wp:positionH relativeFrom="column">
              <wp:posOffset>4085250</wp:posOffset>
            </wp:positionH>
            <wp:positionV relativeFrom="paragraph">
              <wp:posOffset>5184436</wp:posOffset>
            </wp:positionV>
            <wp:extent cx="2258813" cy="1908263"/>
            <wp:effectExtent l="0" t="0" r="8255" b="0"/>
            <wp:wrapNone/>
            <wp:docPr id="3" name="Picture 3" descr="A picture containing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vegetable&#10;&#10;Description automatically generated"/>
                    <pic:cNvPicPr/>
                  </pic:nvPicPr>
                  <pic:blipFill rotWithShape="1">
                    <a:blip r:embed="rId10"/>
                    <a:srcRect l="13594" r="8046"/>
                    <a:stretch/>
                  </pic:blipFill>
                  <pic:spPr bwMode="auto">
                    <a:xfrm>
                      <a:off x="0" y="0"/>
                      <a:ext cx="2258813" cy="1908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73600" behindDoc="0" locked="0" layoutInCell="1" allowOverlap="1" wp14:anchorId="664569B1" wp14:editId="1BB5B3E3">
            <wp:simplePos x="0" y="0"/>
            <wp:positionH relativeFrom="column">
              <wp:posOffset>-202993</wp:posOffset>
            </wp:positionH>
            <wp:positionV relativeFrom="paragraph">
              <wp:posOffset>6389370</wp:posOffset>
            </wp:positionV>
            <wp:extent cx="1864676" cy="1247243"/>
            <wp:effectExtent l="0" t="0" r="2540" b="0"/>
            <wp:wrapNone/>
            <wp:docPr id="6" name="Picture 6" descr="A picture containing green, plant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een, plant, vege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64676" cy="1247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72576" behindDoc="0" locked="0" layoutInCell="1" allowOverlap="1" wp14:anchorId="1D8F251F" wp14:editId="71313CA9">
            <wp:simplePos x="0" y="0"/>
            <wp:positionH relativeFrom="column">
              <wp:posOffset>1771966</wp:posOffset>
            </wp:positionH>
            <wp:positionV relativeFrom="paragraph">
              <wp:posOffset>5769299</wp:posOffset>
            </wp:positionV>
            <wp:extent cx="2424223" cy="1821934"/>
            <wp:effectExtent l="76200" t="95250" r="71755" b="102235"/>
            <wp:wrapNone/>
            <wp:docPr id="10" name="Picture 10" descr="A carrot next to a pla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arrot next to a plant&#10;&#10;Description automatically generated with medium confidence"/>
                    <pic:cNvPicPr/>
                  </pic:nvPicPr>
                  <pic:blipFill rotWithShape="1">
                    <a:blip r:embed="rId12"/>
                    <a:srcRect r="9292" b="6803"/>
                    <a:stretch/>
                  </pic:blipFill>
                  <pic:spPr bwMode="auto">
                    <a:xfrm rot="21346710">
                      <a:off x="0" y="0"/>
                      <a:ext cx="2424223" cy="1821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D45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4D463E" wp14:editId="3FE0A478">
                <wp:simplePos x="0" y="0"/>
                <wp:positionH relativeFrom="column">
                  <wp:posOffset>257810</wp:posOffset>
                </wp:positionH>
                <wp:positionV relativeFrom="paragraph">
                  <wp:posOffset>3489325</wp:posOffset>
                </wp:positionV>
                <wp:extent cx="5759450" cy="116840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599D3" w14:textId="6D04BEB8" w:rsidR="000A2E0C" w:rsidRPr="007D5944" w:rsidRDefault="007D5944" w:rsidP="007D5944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7D5944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>C</w:t>
                            </w:r>
                            <w:r w:rsidR="00126D45" w:rsidRPr="007D5944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 xml:space="preserve">ompleting the </w:t>
                            </w:r>
                            <w:r w:rsidR="00A3325D">
                              <w:rPr>
                                <w:rFonts w:ascii="Arial" w:hAnsi="Arial" w:cs="Arial"/>
                                <w:i/>
                                <w:iCs/>
                                <w:sz w:val="40"/>
                                <w:szCs w:val="40"/>
                                <w:lang w:val="en-US"/>
                              </w:rPr>
                              <w:t xml:space="preserve">Grow the seasons </w:t>
                            </w:r>
                            <w:r w:rsidR="00126D45" w:rsidRPr="007D5944">
                              <w:rPr>
                                <w:rFonts w:ascii="Arial" w:hAnsi="Arial" w:cs="Arial"/>
                                <w:i/>
                                <w:iCs/>
                                <w:sz w:val="40"/>
                                <w:szCs w:val="40"/>
                                <w:lang w:val="en-US"/>
                              </w:rPr>
                              <w:t>Challenge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4D46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3pt;margin-top:274.75pt;width:453.5pt;height:9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" filled="f" stroked="f">
                <v:textbox inset="0,0,0,0">
                  <w:txbxContent>
                    <w:p w14:paraId="0C8599D3" w14:textId="6D04BEB8" w:rsidR="000A2E0C" w:rsidRPr="007D5944" w:rsidRDefault="007D5944" w:rsidP="007D5944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</w:pPr>
                      <w:r w:rsidRPr="007D5944"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>C</w:t>
                      </w:r>
                      <w:r w:rsidR="00126D45" w:rsidRPr="007D5944"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 xml:space="preserve">ompleting the </w:t>
                      </w:r>
                      <w:r w:rsidR="00A3325D">
                        <w:rPr>
                          <w:rFonts w:ascii="Arial" w:hAnsi="Arial" w:cs="Arial"/>
                          <w:i/>
                          <w:iCs/>
                          <w:sz w:val="40"/>
                          <w:szCs w:val="40"/>
                          <w:lang w:val="en-US"/>
                        </w:rPr>
                        <w:t xml:space="preserve">Grow the seasons </w:t>
                      </w:r>
                      <w:r w:rsidR="00126D45" w:rsidRPr="007D5944">
                        <w:rPr>
                          <w:rFonts w:ascii="Arial" w:hAnsi="Arial" w:cs="Arial"/>
                          <w:i/>
                          <w:iCs/>
                          <w:sz w:val="40"/>
                          <w:szCs w:val="40"/>
                          <w:lang w:val="en-US"/>
                        </w:rPr>
                        <w:t>Challenge</w:t>
                      </w:r>
                    </w:p>
                  </w:txbxContent>
                </v:textbox>
              </v:shape>
            </w:pict>
          </mc:Fallback>
        </mc:AlternateContent>
      </w:r>
      <w:r w:rsidR="00AE2100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F5E0FB" wp14:editId="6D9591F1">
                <wp:simplePos x="0" y="0"/>
                <wp:positionH relativeFrom="column">
                  <wp:posOffset>4251960</wp:posOffset>
                </wp:positionH>
                <wp:positionV relativeFrom="paragraph">
                  <wp:posOffset>7959725</wp:posOffset>
                </wp:positionV>
                <wp:extent cx="1898015" cy="262890"/>
                <wp:effectExtent l="0" t="0" r="6985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01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1A44D" w14:textId="77777777" w:rsidR="00C97A5C" w:rsidRPr="00C97A5C" w:rsidRDefault="00C97A5C" w:rsidP="00C97A5C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97A5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www.foodafactoflife.org.uk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5E0FB" id="Text Box 4" o:spid="_x0000_s1027" type="#_x0000_t202" style="position:absolute;margin-left:334.8pt;margin-top:626.75pt;width:149.45pt;height:20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" filled="f" stroked="f">
                <v:textbox inset="0,0,0,0">
                  <w:txbxContent>
                    <w:p w14:paraId="5731A44D" w14:textId="77777777" w:rsidR="00C97A5C" w:rsidRPr="00C97A5C" w:rsidRDefault="00C97A5C" w:rsidP="00C97A5C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C97A5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www.foodafactoflife.org.uk</w:t>
                      </w:r>
                    </w:p>
                  </w:txbxContent>
                </v:textbox>
              </v:shape>
            </w:pict>
          </mc:Fallback>
        </mc:AlternateContent>
      </w:r>
      <w:r w:rsidR="00C97A5C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C059EF" wp14:editId="2A8C1290">
                <wp:simplePos x="0" y="0"/>
                <wp:positionH relativeFrom="column">
                  <wp:posOffset>170180</wp:posOffset>
                </wp:positionH>
                <wp:positionV relativeFrom="paragraph">
                  <wp:posOffset>8145780</wp:posOffset>
                </wp:positionV>
                <wp:extent cx="1898015" cy="262890"/>
                <wp:effectExtent l="0" t="0" r="6985" b="1651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01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C9CC2" w14:textId="77777777" w:rsidR="00C97A5C" w:rsidRPr="00C97A5C" w:rsidRDefault="0082108A" w:rsidP="00C97A5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© Food</w:t>
                            </w:r>
                            <w:r w:rsidR="00C97A5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– a fact of life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059EF" id="Text Box 8" o:spid="_x0000_s1028" type="#_x0000_t202" style="position:absolute;margin-left:13.4pt;margin-top:641.4pt;width:149.45pt;height:20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MvXHSHgAAAADAEAAA8AAAAAAAAAAAAAAAAAtQQAAGRycy9kb3du&#10;cmV2LnhtbFBLBQYAAAAABAAEAPMAAADCBQAAAAA=&#10;" filled="f" stroked="f">
                <v:textbox inset="0,0,0,0">
                  <w:txbxContent>
                    <w:p w14:paraId="2F0C9CC2" w14:textId="77777777" w:rsidR="00C97A5C" w:rsidRPr="00C97A5C" w:rsidRDefault="0082108A" w:rsidP="00C97A5C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© Food</w:t>
                      </w:r>
                      <w:r w:rsidR="00C97A5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– a fact of life 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7A5C" w:rsidRPr="000A2E0C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EEABBC" wp14:editId="2B4ACF0D">
                <wp:simplePos x="0" y="0"/>
                <wp:positionH relativeFrom="column">
                  <wp:posOffset>175260</wp:posOffset>
                </wp:positionH>
                <wp:positionV relativeFrom="paragraph">
                  <wp:posOffset>4974590</wp:posOffset>
                </wp:positionV>
                <wp:extent cx="1799590" cy="377825"/>
                <wp:effectExtent l="0" t="0" r="381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A39A2" w14:textId="4457786A" w:rsidR="000A2E0C" w:rsidRPr="007D5944" w:rsidRDefault="007D5944" w:rsidP="000A2E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7D5944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[Date]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EABBC" id="Text Box 7" o:spid="_x0000_s1029" type="#_x0000_t202" style="position:absolute;margin-left:13.8pt;margin-top:391.7pt;width:141.7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" filled="f" stroked="f">
                <v:textbox inset="0,0,0,0">
                  <w:txbxContent>
                    <w:p w14:paraId="1AEA39A2" w14:textId="4457786A" w:rsidR="000A2E0C" w:rsidRPr="007D5944" w:rsidRDefault="007D5944" w:rsidP="000A2E0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7D5944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en-US"/>
                        </w:rPr>
                        <w:t>[Date]</w:t>
                      </w:r>
                    </w:p>
                  </w:txbxContent>
                </v:textbox>
              </v:shape>
            </w:pict>
          </mc:Fallback>
        </mc:AlternateContent>
      </w:r>
      <w:r w:rsidR="00C97A5C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52E372" wp14:editId="1CEC3AF2">
                <wp:simplePos x="0" y="0"/>
                <wp:positionH relativeFrom="column">
                  <wp:posOffset>175260</wp:posOffset>
                </wp:positionH>
                <wp:positionV relativeFrom="paragraph">
                  <wp:posOffset>2595360</wp:posOffset>
                </wp:positionV>
                <wp:extent cx="5759450" cy="377825"/>
                <wp:effectExtent l="0" t="0" r="635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41C8E" w14:textId="0A64B62A" w:rsidR="000A2E0C" w:rsidRPr="00126D45" w:rsidRDefault="00126D45" w:rsidP="000A2E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126D45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[</w:t>
                            </w:r>
                            <w:r w:rsidR="00A90BFF" w:rsidRPr="00126D45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Name</w:t>
                            </w:r>
                            <w:r w:rsidRPr="00126D45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]</w:t>
                            </w:r>
                            <w:r w:rsidR="00A54EBE" w:rsidRPr="00A54EBE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2E372" id="Text Box 1" o:spid="_x0000_s1030" type="#_x0000_t202" style="position:absolute;margin-left:13.8pt;margin-top:204.35pt;width:453.5pt;height: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" filled="f" stroked="f">
                <v:textbox inset="0,0,0,0">
                  <w:txbxContent>
                    <w:p w14:paraId="2DC41C8E" w14:textId="0A64B62A" w:rsidR="000A2E0C" w:rsidRPr="00126D45" w:rsidRDefault="00126D45" w:rsidP="000A2E0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 w:rsidRPr="00126D45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>[</w:t>
                      </w:r>
                      <w:r w:rsidR="00A90BFF" w:rsidRPr="00126D45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>Name</w:t>
                      </w:r>
                      <w:r w:rsidRPr="00126D45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>]</w:t>
                      </w:r>
                      <w:r w:rsidR="00A54EBE" w:rsidRPr="00A54EBE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07670" w:rsidRPr="00A11D46" w:rsidSect="00190FAE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2835" w:right="964" w:bottom="1707" w:left="1134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94B55" w14:textId="77777777" w:rsidR="004E2BD7" w:rsidRDefault="004E2BD7" w:rsidP="00A11D46">
      <w:r>
        <w:separator/>
      </w:r>
    </w:p>
  </w:endnote>
  <w:endnote w:type="continuationSeparator" w:id="0">
    <w:p w14:paraId="2B449C14" w14:textId="77777777" w:rsidR="004E2BD7" w:rsidRDefault="004E2BD7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767391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40DD1B86" w14:textId="77777777" w:rsidR="00190FAE" w:rsidRPr="00190FAE" w:rsidRDefault="00190FAE">
        <w:pPr>
          <w:pStyle w:val="Footer"/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07E98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7D75AAC9" w14:textId="77777777" w:rsidR="00190FAE" w:rsidRDefault="00190F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23908" w14:textId="77777777" w:rsidR="00190FAE" w:rsidRPr="00190FAE" w:rsidRDefault="00190FAE" w:rsidP="00AE6391">
    <w:pPr>
      <w:pStyle w:val="Footer"/>
      <w:rPr>
        <w:rFonts w:ascii="Arial" w:hAnsi="Arial" w:cs="Arial"/>
        <w:color w:val="FFFFFF" w:themeColor="background1"/>
        <w:sz w:val="18"/>
        <w:szCs w:val="18"/>
      </w:rPr>
    </w:pPr>
  </w:p>
  <w:p w14:paraId="5C12BE99" w14:textId="77777777" w:rsidR="00190FAE" w:rsidRDefault="00190F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E2809" w14:textId="77777777" w:rsidR="004E2BD7" w:rsidRDefault="004E2BD7" w:rsidP="00A11D46">
      <w:r>
        <w:separator/>
      </w:r>
    </w:p>
  </w:footnote>
  <w:footnote w:type="continuationSeparator" w:id="0">
    <w:p w14:paraId="77F3EDAB" w14:textId="77777777" w:rsidR="004E2BD7" w:rsidRDefault="004E2BD7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B06FF" w14:textId="77777777" w:rsidR="00A11D46" w:rsidRDefault="00A11D46" w:rsidP="009360DC">
    <w:pPr>
      <w:pStyle w:val="Header"/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922A3" w14:textId="77777777" w:rsidR="00A11D46" w:rsidRPr="00A11D46" w:rsidRDefault="00A11D46" w:rsidP="00A11D46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60288" behindDoc="1" locked="0" layoutInCell="1" allowOverlap="1" wp14:anchorId="63D013D0" wp14:editId="4094FF22">
          <wp:simplePos x="0" y="0"/>
          <wp:positionH relativeFrom="column">
            <wp:posOffset>-730029</wp:posOffset>
          </wp:positionH>
          <wp:positionV relativeFrom="paragraph">
            <wp:posOffset>-460154</wp:posOffset>
          </wp:positionV>
          <wp:extent cx="7570847" cy="10709085"/>
          <wp:effectExtent l="0" t="0" r="0" b="1016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rait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847" cy="10709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BD7"/>
    <w:rsid w:val="00026DEC"/>
    <w:rsid w:val="00030B97"/>
    <w:rsid w:val="0006602C"/>
    <w:rsid w:val="000A2E0C"/>
    <w:rsid w:val="00126D45"/>
    <w:rsid w:val="00190FAE"/>
    <w:rsid w:val="001D7B2A"/>
    <w:rsid w:val="00207670"/>
    <w:rsid w:val="0023298F"/>
    <w:rsid w:val="00306F70"/>
    <w:rsid w:val="00325535"/>
    <w:rsid w:val="003D43C9"/>
    <w:rsid w:val="00407274"/>
    <w:rsid w:val="0043230E"/>
    <w:rsid w:val="0047693D"/>
    <w:rsid w:val="004D42CC"/>
    <w:rsid w:val="004D79EB"/>
    <w:rsid w:val="004E2BD7"/>
    <w:rsid w:val="00674669"/>
    <w:rsid w:val="007076C4"/>
    <w:rsid w:val="00740BD7"/>
    <w:rsid w:val="0075606F"/>
    <w:rsid w:val="007660EC"/>
    <w:rsid w:val="007A64E1"/>
    <w:rsid w:val="007D5944"/>
    <w:rsid w:val="0082108A"/>
    <w:rsid w:val="00862D56"/>
    <w:rsid w:val="0093502B"/>
    <w:rsid w:val="009360DC"/>
    <w:rsid w:val="00984BFE"/>
    <w:rsid w:val="009A3CCD"/>
    <w:rsid w:val="009F0A23"/>
    <w:rsid w:val="00A11D46"/>
    <w:rsid w:val="00A3325D"/>
    <w:rsid w:val="00A54EBE"/>
    <w:rsid w:val="00A61982"/>
    <w:rsid w:val="00A90BFF"/>
    <w:rsid w:val="00AE2100"/>
    <w:rsid w:val="00AE6391"/>
    <w:rsid w:val="00AE7974"/>
    <w:rsid w:val="00C22552"/>
    <w:rsid w:val="00C346FC"/>
    <w:rsid w:val="00C94A2D"/>
    <w:rsid w:val="00C97A5C"/>
    <w:rsid w:val="00CE2205"/>
    <w:rsid w:val="00D07E98"/>
    <w:rsid w:val="00D13DB7"/>
    <w:rsid w:val="00D82D30"/>
    <w:rsid w:val="00DC401F"/>
    <w:rsid w:val="00E03FCF"/>
    <w:rsid w:val="00E16E32"/>
    <w:rsid w:val="00EC063E"/>
    <w:rsid w:val="00EE3D3B"/>
    <w:rsid w:val="00F07212"/>
    <w:rsid w:val="00F85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60361DD"/>
  <w14:defaultImageDpi w14:val="300"/>
  <w15:docId w15:val="{56F4AEC3-DB4E-4D76-9B1C-E5AE847A6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1D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1D46"/>
  </w:style>
  <w:style w:type="paragraph" w:styleId="Footer">
    <w:name w:val="footer"/>
    <w:basedOn w:val="Normal"/>
    <w:link w:val="FooterChar"/>
    <w:uiPriority w:val="99"/>
    <w:unhideWhenUsed/>
    <w:rsid w:val="00A11D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1D46"/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A11D4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theobald\OneDrive%20-%20British%20Nutrition%20Foundation\Documents%20-%20British%20Nutrition%20Foundation%20Team%20Site\Shared\EDUCATION%20TEAM%20FILES\AHDB%20Education\Website\Templates\Certificates\Certificate%20Portrait\FFL%20Certificate_Portrait_Age%205-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64EBB5-F39A-4D9D-A83F-7B1E518888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24C39D-15DF-4463-8462-7C02A16DA2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2B5DDC2-6C28-473D-B9DE-1EB67C5E42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E17A19-3603-4E67-8FAE-3616D45C6E5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FFL Certificate_Portrait_Age 5-7</Template>
  <TotalTime>16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Theobald</dc:creator>
  <cp:lastModifiedBy>Claire Theobald</cp:lastModifiedBy>
  <cp:revision>16</cp:revision>
  <dcterms:created xsi:type="dcterms:W3CDTF">2022-01-17T14:30:00Z</dcterms:created>
  <dcterms:modified xsi:type="dcterms:W3CDTF">2022-01-18T08:00:00Z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