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0DF9B" w14:textId="50E896D0" w:rsidR="00190FAE" w:rsidRDefault="00190FAE" w:rsidP="00D07E98">
      <w:pPr>
        <w:outlineLvl w:val="0"/>
        <w:rPr>
          <w:rFonts w:ascii="Arial" w:hAnsi="Arial"/>
          <w:color w:val="000000" w:themeColor="text1"/>
          <w:sz w:val="20"/>
          <w:szCs w:val="20"/>
        </w:rPr>
      </w:pPr>
    </w:p>
    <w:p w14:paraId="66EF3D95" w14:textId="3E62F545" w:rsidR="00207670" w:rsidRPr="00A11D46" w:rsidRDefault="003972D1">
      <w:pPr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4624" behindDoc="0" locked="0" layoutInCell="1" allowOverlap="1" wp14:anchorId="562B7ED3" wp14:editId="4C530E75">
            <wp:simplePos x="0" y="0"/>
            <wp:positionH relativeFrom="column">
              <wp:posOffset>-186690</wp:posOffset>
            </wp:positionH>
            <wp:positionV relativeFrom="paragraph">
              <wp:posOffset>600710</wp:posOffset>
            </wp:positionV>
            <wp:extent cx="1447800" cy="1189743"/>
            <wp:effectExtent l="0" t="0" r="0" b="0"/>
            <wp:wrapNone/>
            <wp:docPr id="11" name="Picture 11" descr="A fruit cut in half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fruit cut in half&#10;&#10;Description automatically generated with low confidence"/>
                    <pic:cNvPicPr/>
                  </pic:nvPicPr>
                  <pic:blipFill rotWithShape="1">
                    <a:blip r:embed="rId10"/>
                    <a:srcRect l="6065" r="6617" b="11305"/>
                    <a:stretch/>
                  </pic:blipFill>
                  <pic:spPr bwMode="auto">
                    <a:xfrm>
                      <a:off x="0" y="0"/>
                      <a:ext cx="1447800" cy="1189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1087">
        <w:rPr>
          <w:noProof/>
        </w:rPr>
        <w:drawing>
          <wp:anchor distT="0" distB="0" distL="114300" distR="114300" simplePos="0" relativeHeight="251675648" behindDoc="0" locked="0" layoutInCell="1" allowOverlap="1" wp14:anchorId="60B128E0" wp14:editId="0210006E">
            <wp:simplePos x="0" y="0"/>
            <wp:positionH relativeFrom="column">
              <wp:posOffset>4480560</wp:posOffset>
            </wp:positionH>
            <wp:positionV relativeFrom="paragraph">
              <wp:posOffset>187325</wp:posOffset>
            </wp:positionV>
            <wp:extent cx="1676400" cy="1394488"/>
            <wp:effectExtent l="0" t="0" r="0" b="0"/>
            <wp:wrapNone/>
            <wp:docPr id="14" name="Picture 3" descr="A plate of food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90DAA12D-2416-4187-BE53-FDE40F09A0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A plate of food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90DAA12D-2416-4187-BE53-FDE40F09A0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15045" t="7949" r="11145"/>
                    <a:stretch/>
                  </pic:blipFill>
                  <pic:spPr bwMode="auto">
                    <a:xfrm>
                      <a:off x="0" y="0"/>
                      <a:ext cx="1679374" cy="1396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5E9">
        <w:rPr>
          <w:noProof/>
        </w:rPr>
        <w:drawing>
          <wp:anchor distT="0" distB="0" distL="114300" distR="114300" simplePos="0" relativeHeight="251676672" behindDoc="0" locked="0" layoutInCell="1" allowOverlap="1" wp14:anchorId="48F83AEF" wp14:editId="4DC10BEB">
            <wp:simplePos x="0" y="0"/>
            <wp:positionH relativeFrom="column">
              <wp:posOffset>-137160</wp:posOffset>
            </wp:positionH>
            <wp:positionV relativeFrom="paragraph">
              <wp:posOffset>5951833</wp:posOffset>
            </wp:positionV>
            <wp:extent cx="2686875" cy="1792145"/>
            <wp:effectExtent l="0" t="0" r="0" b="0"/>
            <wp:wrapNone/>
            <wp:docPr id="15" name="Picture 15" descr="A picture containing table, cup, food, pla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able, cup, food, plat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86875" cy="1792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5E9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2576" behindDoc="0" locked="0" layoutInCell="1" allowOverlap="1" wp14:anchorId="7EDFD473" wp14:editId="36D5FFC9">
            <wp:simplePos x="0" y="0"/>
            <wp:positionH relativeFrom="column">
              <wp:posOffset>2558853</wp:posOffset>
            </wp:positionH>
            <wp:positionV relativeFrom="paragraph">
              <wp:posOffset>5407660</wp:posOffset>
            </wp:positionV>
            <wp:extent cx="1545020" cy="1973205"/>
            <wp:effectExtent l="0" t="0" r="0" b="8255"/>
            <wp:wrapNone/>
            <wp:docPr id="9" name="Picture 9" descr="A picture containing food, fruit, plate, desse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food, fruit, plate, desser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45020" cy="197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54B">
        <w:rPr>
          <w:rFonts w:ascii="Arial" w:hAnsi="Arial"/>
          <w:noProof/>
          <w:color w:val="000000" w:themeColor="text1"/>
          <w:sz w:val="20"/>
          <w:szCs w:val="20"/>
          <w:lang w:eastAsia="en-GB"/>
        </w:rPr>
        <w:drawing>
          <wp:anchor distT="0" distB="0" distL="114300" distR="114300" simplePos="0" relativeHeight="251673600" behindDoc="0" locked="0" layoutInCell="1" allowOverlap="1" wp14:anchorId="2EB44B79" wp14:editId="2437AE79">
            <wp:simplePos x="0" y="0"/>
            <wp:positionH relativeFrom="column">
              <wp:posOffset>4259908</wp:posOffset>
            </wp:positionH>
            <wp:positionV relativeFrom="paragraph">
              <wp:posOffset>4627245</wp:posOffset>
            </wp:positionV>
            <wp:extent cx="1677451" cy="2522483"/>
            <wp:effectExtent l="0" t="0" r="0" b="0"/>
            <wp:wrapNone/>
            <wp:docPr id="10" name="Picture 10" descr="A picture containing sliced, fresh, arrang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sliced, fresh, arranged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77451" cy="25224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3617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B713E7" wp14:editId="61250C67">
                <wp:simplePos x="0" y="0"/>
                <wp:positionH relativeFrom="column">
                  <wp:posOffset>-129540</wp:posOffset>
                </wp:positionH>
                <wp:positionV relativeFrom="paragraph">
                  <wp:posOffset>8093075</wp:posOffset>
                </wp:positionV>
                <wp:extent cx="2921000" cy="262890"/>
                <wp:effectExtent l="0" t="0" r="1270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10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290518" w14:textId="2B34CE1C" w:rsidR="005A3617" w:rsidRPr="00C97A5C" w:rsidRDefault="00586737" w:rsidP="005A3617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© </w:t>
                            </w:r>
                            <w:r w:rsidR="005A3617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Food – a fact of life 202</w:t>
                            </w:r>
                            <w:r w:rsidR="006D64E5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B713E7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0.2pt;margin-top:637.25pt;width:230pt;height:20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" filled="f" stroked="f">
                <v:textbox inset="0,0,0,0">
                  <w:txbxContent>
                    <w:p w14:paraId="48290518" w14:textId="2B34CE1C" w:rsidR="005A3617" w:rsidRPr="00C97A5C" w:rsidRDefault="00586737" w:rsidP="005A3617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© </w:t>
                      </w:r>
                      <w:r w:rsidR="005A3617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Food – a fact of life 202</w:t>
                      </w:r>
                      <w:r w:rsidR="006D64E5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57B8E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B2D175E" wp14:editId="73AB99EE">
                <wp:simplePos x="0" y="0"/>
                <wp:positionH relativeFrom="column">
                  <wp:posOffset>4353560</wp:posOffset>
                </wp:positionH>
                <wp:positionV relativeFrom="paragraph">
                  <wp:posOffset>7940675</wp:posOffset>
                </wp:positionV>
                <wp:extent cx="1898015" cy="262890"/>
                <wp:effectExtent l="0" t="0" r="6985" b="381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EF0B14" w14:textId="77777777" w:rsidR="00C97A5C" w:rsidRPr="00C97A5C" w:rsidRDefault="00C97A5C" w:rsidP="00C97A5C">
                            <w:pPr>
                              <w:jc w:val="right"/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www.foodafactoflife.org.uk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2D175E" id="Text Box 4" o:spid="_x0000_s1027" type="#_x0000_t202" style="position:absolute;margin-left:342.8pt;margin-top:625.25pt;width:149.45pt;height:20.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" filled="f" stroked="f">
                <v:textbox inset="0,0,0,0">
                  <w:txbxContent>
                    <w:p w14:paraId="71EF0B14" w14:textId="77777777" w:rsidR="00C97A5C" w:rsidRPr="00C97A5C" w:rsidRDefault="00C97A5C" w:rsidP="00C97A5C">
                      <w:pPr>
                        <w:jc w:val="right"/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www.foodafactoflife.org.uk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1A7C23" wp14:editId="7EC9EB73">
                <wp:simplePos x="0" y="0"/>
                <wp:positionH relativeFrom="column">
                  <wp:posOffset>170180</wp:posOffset>
                </wp:positionH>
                <wp:positionV relativeFrom="paragraph">
                  <wp:posOffset>8145780</wp:posOffset>
                </wp:positionV>
                <wp:extent cx="1898015" cy="262890"/>
                <wp:effectExtent l="0" t="0" r="6985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01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410BEB" w14:textId="77777777" w:rsidR="00C97A5C" w:rsidRPr="00C97A5C" w:rsidRDefault="00210A49" w:rsidP="00C97A5C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© Food</w:t>
                            </w:r>
                            <w:r w:rsidR="00C97A5C">
                              <w:rPr>
                                <w:rFonts w:ascii="Arial" w:hAnsi="Arial" w:cs="Arial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 – a fact of life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A7C23" id="Text Box 8" o:spid="_x0000_s1028" type="#_x0000_t202" style="position:absolute;margin-left:13.4pt;margin-top:641.4pt;width:149.45pt;height:2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MvXHSHgAAAADAEAAA8AAAAAAAAAAAAAAAAAtQQAAGRycy9kb3du&#10;cmV2LnhtbFBLBQYAAAAABAAEAPMAAADCBQAAAAA=&#10;" filled="f" stroked="f">
                <v:textbox inset="0,0,0,0">
                  <w:txbxContent>
                    <w:p w14:paraId="13410BEB" w14:textId="77777777" w:rsidR="00C97A5C" w:rsidRPr="00C97A5C" w:rsidRDefault="00210A49" w:rsidP="00C97A5C">
                      <w:pP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© Food</w:t>
                      </w:r>
                      <w:r w:rsidR="00C97A5C">
                        <w:rPr>
                          <w:rFonts w:ascii="Arial" w:hAnsi="Arial" w:cs="Arial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 – a fact of life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E6D67C" wp14:editId="2DBF36A1">
                <wp:simplePos x="0" y="0"/>
                <wp:positionH relativeFrom="column">
                  <wp:posOffset>175260</wp:posOffset>
                </wp:positionH>
                <wp:positionV relativeFrom="paragraph">
                  <wp:posOffset>3966845</wp:posOffset>
                </wp:positionV>
                <wp:extent cx="5759450" cy="377825"/>
                <wp:effectExtent l="0" t="0" r="6350" b="31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D41E96" w14:textId="4FA3EBB9" w:rsidR="000A2E0C" w:rsidRPr="004D79EB" w:rsidRDefault="000A2E0C" w:rsidP="000A2E0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6D67C" id="Text Box 6" o:spid="_x0000_s1029" type="#_x0000_t202" style="position:absolute;margin-left:13.8pt;margin-top:312.35pt;width:453.5pt;height: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" filled="f" stroked="f">
                <v:textbox inset="0,0,0,0">
                  <w:txbxContent>
                    <w:p w14:paraId="70D41E96" w14:textId="4FA3EBB9" w:rsidR="000A2E0C" w:rsidRPr="004D79EB" w:rsidRDefault="000A2E0C" w:rsidP="000A2E0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97A5C" w:rsidRPr="000A2E0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9F8154" wp14:editId="513127E4">
                <wp:simplePos x="0" y="0"/>
                <wp:positionH relativeFrom="column">
                  <wp:posOffset>175260</wp:posOffset>
                </wp:positionH>
                <wp:positionV relativeFrom="paragraph">
                  <wp:posOffset>4974590</wp:posOffset>
                </wp:positionV>
                <wp:extent cx="1799590" cy="377825"/>
                <wp:effectExtent l="0" t="0" r="3810" b="317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959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5DFF6" w14:textId="4210AC5E" w:rsidR="000A2E0C" w:rsidRPr="004D79EB" w:rsidRDefault="00586737" w:rsidP="000A2E0C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[D</w:t>
                            </w:r>
                            <w:r w:rsidR="006D64E5"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yddiad</w:t>
                            </w: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F8154" id="Text Box 7" o:spid="_x0000_s1030" type="#_x0000_t202" style="position:absolute;margin-left:13.8pt;margin-top:391.7pt;width:141.7pt;height:2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" filled="f" stroked="f">
                <v:textbox inset="0,0,0,0">
                  <w:txbxContent>
                    <w:p w14:paraId="4DB5DFF6" w14:textId="4210AC5E" w:rsidR="000A2E0C" w:rsidRPr="004D79EB" w:rsidRDefault="00586737" w:rsidP="000A2E0C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[D</w:t>
                      </w:r>
                      <w:r w:rsidR="006D64E5"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yddiad</w:t>
                      </w:r>
                      <w:r>
                        <w:rPr>
                          <w:rFonts w:ascii="Arial" w:hAnsi="Arial" w:cs="Arial"/>
                          <w:sz w:val="40"/>
                          <w:szCs w:val="40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D42E64" wp14:editId="0F7D2F99">
                <wp:simplePos x="0" y="0"/>
                <wp:positionH relativeFrom="column">
                  <wp:posOffset>175260</wp:posOffset>
                </wp:positionH>
                <wp:positionV relativeFrom="paragraph">
                  <wp:posOffset>3425190</wp:posOffset>
                </wp:positionV>
                <wp:extent cx="5759450" cy="377825"/>
                <wp:effectExtent l="0" t="0" r="6350" b="31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0D68A" w14:textId="1E03FB15" w:rsidR="000A2E0C" w:rsidRPr="00D44AA2" w:rsidRDefault="00EC734C" w:rsidP="00A90BFF">
                            <w:pPr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EC734C">
                              <w:rPr>
                                <w:rFonts w:ascii="Arial" w:hAnsi="Arial" w:cs="Arial"/>
                                <w:sz w:val="44"/>
                                <w:szCs w:val="44"/>
                                <w:lang w:val="en-US"/>
                              </w:rPr>
                              <w:t>Am gwblhau’r her Codi a Deffro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42E64" id="Text Box 2" o:spid="_x0000_s1031" type="#_x0000_t202" style="position:absolute;margin-left:13.8pt;margin-top:269.7pt;width:453.5pt;height:2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" filled="f" stroked="f">
                <v:textbox inset="0,0,0,0">
                  <w:txbxContent>
                    <w:p w14:paraId="0A60D68A" w14:textId="1E03FB15" w:rsidR="000A2E0C" w:rsidRPr="00D44AA2" w:rsidRDefault="00EC734C" w:rsidP="00A90BFF">
                      <w:pPr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</w:pPr>
                      <w:r w:rsidRPr="00EC734C">
                        <w:rPr>
                          <w:rFonts w:ascii="Arial" w:hAnsi="Arial" w:cs="Arial"/>
                          <w:sz w:val="44"/>
                          <w:szCs w:val="44"/>
                          <w:lang w:val="en-US"/>
                        </w:rPr>
                        <w:t>Am gwblhau’r her Codi a Deffro</w:t>
                      </w:r>
                    </w:p>
                  </w:txbxContent>
                </v:textbox>
              </v:shape>
            </w:pict>
          </mc:Fallback>
        </mc:AlternateContent>
      </w:r>
      <w:r w:rsidR="00C97A5C">
        <w:rPr>
          <w:rFonts w:ascii="Arial" w:hAnsi="Arial"/>
          <w:noProof/>
          <w:color w:val="000000" w:themeColor="text1"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873100" wp14:editId="2E6F6E7F">
                <wp:simplePos x="0" y="0"/>
                <wp:positionH relativeFrom="column">
                  <wp:posOffset>175260</wp:posOffset>
                </wp:positionH>
                <wp:positionV relativeFrom="paragraph">
                  <wp:posOffset>2595360</wp:posOffset>
                </wp:positionV>
                <wp:extent cx="5759450" cy="377825"/>
                <wp:effectExtent l="0" t="0" r="6350" b="31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7E649" w14:textId="23C7F7E0" w:rsidR="000A2E0C" w:rsidRPr="00D44AA2" w:rsidRDefault="00586737" w:rsidP="000A2E0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[</w:t>
                            </w:r>
                            <w:r w:rsidR="004E2D3D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Enw</w:t>
                            </w:r>
                            <w:r w:rsidRPr="00D44AA2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  <w:lang w:val="en-US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73100" id="Text Box 1" o:spid="_x0000_s1032" type="#_x0000_t202" style="position:absolute;margin-left:13.8pt;margin-top:204.35pt;width:453.5pt;height:2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" filled="f" stroked="f">
                <v:textbox inset="0,0,0,0">
                  <w:txbxContent>
                    <w:p w14:paraId="3737E649" w14:textId="23C7F7E0" w:rsidR="000A2E0C" w:rsidRPr="00D44AA2" w:rsidRDefault="00586737" w:rsidP="000A2E0C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</w:pPr>
                      <w:r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[</w:t>
                      </w:r>
                      <w:r w:rsidR="004E2D3D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Enw</w:t>
                      </w:r>
                      <w:r w:rsidRPr="00D44AA2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  <w:lang w:val="en-US"/>
                        </w:rPr>
                        <w:t>]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07670" w:rsidRPr="00A11D46" w:rsidSect="00190FAE">
      <w:headerReference w:type="default" r:id="rId15"/>
      <w:footerReference w:type="default" r:id="rId16"/>
      <w:headerReference w:type="first" r:id="rId17"/>
      <w:footerReference w:type="first" r:id="rId18"/>
      <w:pgSz w:w="11900" w:h="16840"/>
      <w:pgMar w:top="2835" w:right="964" w:bottom="1707" w:left="1134" w:header="709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44BA6" w14:textId="77777777" w:rsidR="007D61F7" w:rsidRDefault="007D61F7" w:rsidP="00A11D46">
      <w:r>
        <w:separator/>
      </w:r>
    </w:p>
  </w:endnote>
  <w:endnote w:type="continuationSeparator" w:id="0">
    <w:p w14:paraId="7CA0305F" w14:textId="77777777" w:rsidR="007D61F7" w:rsidRDefault="007D61F7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7673915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6448868B" w14:textId="77777777" w:rsidR="00190FAE" w:rsidRPr="00190FAE" w:rsidRDefault="00190FAE">
        <w:pPr>
          <w:pStyle w:val="Footer"/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D07E98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D5E6FF5" w14:textId="77777777" w:rsidR="00190FAE" w:rsidRDefault="00190FA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CFFC96" w14:textId="440395F5" w:rsidR="00190FAE" w:rsidRPr="00190FAE" w:rsidRDefault="006D64E5" w:rsidP="00AE6391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89CB942" wp14:editId="32CD2529">
              <wp:simplePos x="0" y="0"/>
              <wp:positionH relativeFrom="margin">
                <wp:posOffset>106680</wp:posOffset>
              </wp:positionH>
              <wp:positionV relativeFrom="paragraph">
                <wp:posOffset>-2861945</wp:posOffset>
              </wp:positionV>
              <wp:extent cx="807720" cy="1404620"/>
              <wp:effectExtent l="0" t="0" r="0" b="0"/>
              <wp:wrapSquare wrapText="bothSides"/>
              <wp:docPr id="74733975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83023C" w14:textId="77777777" w:rsidR="006D64E5" w:rsidRPr="00480F18" w:rsidRDefault="006D64E5" w:rsidP="006D64E5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  <w:r w:rsidRPr="00480F18">
                            <w:rPr>
                              <w:rFonts w:ascii="Arial" w:hAnsi="Arial" w:cs="Arial"/>
                            </w:rPr>
                            <w:t>Dyddiad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89CB942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8.4pt;margin-top:-225.35pt;width:63.6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" stroked="f">
              <v:textbox style="mso-fit-shape-to-text:t">
                <w:txbxContent>
                  <w:p w14:paraId="6283023C" w14:textId="77777777" w:rsidR="006D64E5" w:rsidRPr="00480F18" w:rsidRDefault="006D64E5" w:rsidP="006D64E5">
                    <w:pPr>
                      <w:jc w:val="center"/>
                      <w:rPr>
                        <w:rFonts w:ascii="Arial" w:hAnsi="Arial" w:cs="Arial"/>
                      </w:rPr>
                    </w:pPr>
                    <w:r w:rsidRPr="00480F18">
                      <w:rPr>
                        <w:rFonts w:ascii="Arial" w:hAnsi="Arial" w:cs="Arial"/>
                      </w:rPr>
                      <w:t>Dyddiad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441CB4">
      <w:rPr>
        <w:noProof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FEC3653" wp14:editId="39256397">
              <wp:simplePos x="0" y="0"/>
              <wp:positionH relativeFrom="margin">
                <wp:posOffset>-251460</wp:posOffset>
              </wp:positionH>
              <wp:positionV relativeFrom="paragraph">
                <wp:posOffset>-4778375</wp:posOffset>
              </wp:positionV>
              <wp:extent cx="807720" cy="1404620"/>
              <wp:effectExtent l="0" t="0" r="0" b="0"/>
              <wp:wrapSquare wrapText="bothSides"/>
              <wp:docPr id="41937267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077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4E85F1" w14:textId="77777777" w:rsidR="00441CB4" w:rsidRPr="00480F18" w:rsidRDefault="00441CB4" w:rsidP="00441CB4">
                          <w:pPr>
                            <w:jc w:val="center"/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FEC3653" id="_x0000_s1035" type="#_x0000_t202" style="position:absolute;margin-left:-19.8pt;margin-top:-376.25pt;width:63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" stroked="f">
              <v:textbox style="mso-fit-shape-to-text:t">
                <w:txbxContent>
                  <w:p w14:paraId="214E85F1" w14:textId="77777777" w:rsidR="00441CB4" w:rsidRPr="00480F18" w:rsidRDefault="00441CB4" w:rsidP="00441CB4">
                    <w:pPr>
                      <w:jc w:val="center"/>
                      <w:rPr>
                        <w:rFonts w:ascii="Arial" w:hAnsi="Arial" w:cs="Arial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</w:p>
  <w:p w14:paraId="2F19F8FC" w14:textId="77777777" w:rsidR="00190FAE" w:rsidRDefault="00190FA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87C3F" w14:textId="77777777" w:rsidR="007D61F7" w:rsidRDefault="007D61F7" w:rsidP="00A11D46">
      <w:r>
        <w:separator/>
      </w:r>
    </w:p>
  </w:footnote>
  <w:footnote w:type="continuationSeparator" w:id="0">
    <w:p w14:paraId="07F30C1A" w14:textId="77777777" w:rsidR="007D61F7" w:rsidRDefault="007D61F7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F6EA2" w14:textId="77777777" w:rsidR="00A11D46" w:rsidRDefault="00A11D46" w:rsidP="009360DC">
    <w:pPr>
      <w:pStyle w:val="Header"/>
      <w:ind w:left="-142" w:firstLine="14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70891" w14:textId="33209DFA" w:rsidR="00A11D46" w:rsidRPr="00A11D46" w:rsidRDefault="006D64E5" w:rsidP="00A11D46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0288" behindDoc="1" locked="0" layoutInCell="1" allowOverlap="1" wp14:anchorId="181317F9" wp14:editId="5EE39919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70847" cy="10709085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rtrait 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847" cy="10709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A4A59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70B3F26" wp14:editId="3AFF4847">
              <wp:simplePos x="0" y="0"/>
              <wp:positionH relativeFrom="margin">
                <wp:align>center</wp:align>
              </wp:positionH>
              <wp:positionV relativeFrom="paragraph">
                <wp:posOffset>3226435</wp:posOffset>
              </wp:positionV>
              <wp:extent cx="4217670" cy="140462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1767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EC7CCCA" w14:textId="77777777" w:rsidR="006A4A59" w:rsidRPr="002E25E4" w:rsidRDefault="006A4A59" w:rsidP="006A4A59">
                          <w:pPr>
                            <w:jc w:val="center"/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</w:pPr>
                          <w:r w:rsidRPr="007639CD">
                            <w:rPr>
                              <w:rFonts w:ascii="Arial" w:hAnsi="Arial" w:cs="Arial"/>
                              <w:sz w:val="44"/>
                              <w:szCs w:val="44"/>
                            </w:rPr>
                            <w:t>Rhoddir y tystysgrif yma 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70B3F26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0;margin-top:254.05pt;width:332.1pt;height:110.6pt;z-index:251662336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" stroked="f">
              <v:textbox style="mso-fit-shape-to-text:t">
                <w:txbxContent>
                  <w:p w14:paraId="5EC7CCCA" w14:textId="77777777" w:rsidR="006A4A59" w:rsidRPr="002E25E4" w:rsidRDefault="006A4A59" w:rsidP="006A4A59">
                    <w:pPr>
                      <w:jc w:val="center"/>
                      <w:rPr>
                        <w:rFonts w:ascii="Arial" w:hAnsi="Arial" w:cs="Arial"/>
                        <w:sz w:val="44"/>
                        <w:szCs w:val="44"/>
                      </w:rPr>
                    </w:pPr>
                    <w:r w:rsidRPr="007639CD">
                      <w:rPr>
                        <w:rFonts w:ascii="Arial" w:hAnsi="Arial" w:cs="Arial"/>
                        <w:sz w:val="44"/>
                        <w:szCs w:val="44"/>
                      </w:rPr>
                      <w:t>Rhoddir y tystysgrif yma i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B0E"/>
    <w:rsid w:val="00026DEC"/>
    <w:rsid w:val="000A2E0C"/>
    <w:rsid w:val="00190FAE"/>
    <w:rsid w:val="001B25E9"/>
    <w:rsid w:val="001D7B2A"/>
    <w:rsid w:val="00207670"/>
    <w:rsid w:val="00210A49"/>
    <w:rsid w:val="00210E55"/>
    <w:rsid w:val="0023298F"/>
    <w:rsid w:val="0039566E"/>
    <w:rsid w:val="003972D1"/>
    <w:rsid w:val="003C4184"/>
    <w:rsid w:val="003D43C9"/>
    <w:rsid w:val="00407274"/>
    <w:rsid w:val="0043230E"/>
    <w:rsid w:val="00441CB4"/>
    <w:rsid w:val="004D42CC"/>
    <w:rsid w:val="004D79EB"/>
    <w:rsid w:val="004E2D3D"/>
    <w:rsid w:val="00586737"/>
    <w:rsid w:val="005A3617"/>
    <w:rsid w:val="005B62E9"/>
    <w:rsid w:val="00631984"/>
    <w:rsid w:val="00674669"/>
    <w:rsid w:val="00691132"/>
    <w:rsid w:val="006A4A59"/>
    <w:rsid w:val="006D64E5"/>
    <w:rsid w:val="006E0BB1"/>
    <w:rsid w:val="00740BD7"/>
    <w:rsid w:val="0075455F"/>
    <w:rsid w:val="0075606F"/>
    <w:rsid w:val="007A64E1"/>
    <w:rsid w:val="007D61F7"/>
    <w:rsid w:val="00824EFD"/>
    <w:rsid w:val="0093502B"/>
    <w:rsid w:val="009360DC"/>
    <w:rsid w:val="00984BFE"/>
    <w:rsid w:val="00A11D46"/>
    <w:rsid w:val="00A90BFF"/>
    <w:rsid w:val="00AB0F84"/>
    <w:rsid w:val="00AC4D21"/>
    <w:rsid w:val="00AE6391"/>
    <w:rsid w:val="00AE654B"/>
    <w:rsid w:val="00AE7974"/>
    <w:rsid w:val="00AF5B0E"/>
    <w:rsid w:val="00B57B8E"/>
    <w:rsid w:val="00B642B9"/>
    <w:rsid w:val="00BE79E6"/>
    <w:rsid w:val="00C346FC"/>
    <w:rsid w:val="00C94A2D"/>
    <w:rsid w:val="00C97A5C"/>
    <w:rsid w:val="00CE2205"/>
    <w:rsid w:val="00D07E98"/>
    <w:rsid w:val="00D13DB7"/>
    <w:rsid w:val="00D44AA2"/>
    <w:rsid w:val="00D82D30"/>
    <w:rsid w:val="00DC401F"/>
    <w:rsid w:val="00E03FCF"/>
    <w:rsid w:val="00E16E32"/>
    <w:rsid w:val="00EC734C"/>
    <w:rsid w:val="00F07212"/>
    <w:rsid w:val="00F81D4A"/>
    <w:rsid w:val="00F854D6"/>
    <w:rsid w:val="00FE1087"/>
    <w:rsid w:val="00FF4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5FD6B8E"/>
  <w14:defaultImageDpi w14:val="300"/>
  <w15:docId w15:val="{F456FF04-D4D3-4B21-817A-3412C0DA6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361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1D46"/>
  </w:style>
  <w:style w:type="paragraph" w:styleId="Footer">
    <w:name w:val="footer"/>
    <w:basedOn w:val="Normal"/>
    <w:link w:val="FooterChar"/>
    <w:uiPriority w:val="99"/>
    <w:unhideWhenUsed/>
    <w:rsid w:val="00A11D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1D46"/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A11D4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theobald\OneDrive%20-%20British%20Nutrition%20Foundation\Documents%20-%20British%20Nutrition%20Foundation%20Team%20Site\Shared\EDUCATION%20TEAM%20FILES\AHDB%20Education\Website\Templates\Certificates\Certificate%20Portrait\FFL%20Certificate_Portrait_Age%203-5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8" ma:contentTypeDescription="Create a new document." ma:contentTypeScope="" ma:versionID="dc6deb05df7d1fcd95eb88bf1a5a26f4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8258fb5370106c49cde09acdb6d5137d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C6C0FC7-5BA6-4D5B-B1EB-552DBF06B5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2BB642F-FA64-4197-943B-80B596543AB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0A5EE97-3F6F-4768-B75B-1CD37A415DB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165E5FD-FFF1-4420-8A89-29CE32268EF6}">
  <ds:schemaRefs>
    <ds:schemaRef ds:uri="http://schemas.microsoft.com/office/2006/metadata/properties"/>
    <ds:schemaRef ds:uri="http://schemas.microsoft.com/office/infopath/2007/PartnerControls"/>
    <ds:schemaRef ds:uri="ead97cfe-a968-427f-b02b-893e6ba0355a"/>
    <ds:schemaRef ds:uri="c53071f4-7f44-43fd-895c-8e7b6a3746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FFL Certificate_Portrait_Age 3-5</Template>
  <TotalTime>56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Claire Theobald</dc:creator>
  <cp:lastModifiedBy>Ewen Trafford</cp:lastModifiedBy>
  <cp:revision>24</cp:revision>
  <cp:lastPrinted>2022-01-12T11:30:00Z</cp:lastPrinted>
  <dcterms:created xsi:type="dcterms:W3CDTF">2022-01-09T12:32:00Z</dcterms:created>
  <dcterms:modified xsi:type="dcterms:W3CDTF">2023-07-17T10:55:00Z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