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700C9" w14:textId="4BCBD1D3" w:rsidR="00190FAE" w:rsidRDefault="00190FAE" w:rsidP="00D07E98">
      <w:pPr>
        <w:outlineLvl w:val="0"/>
        <w:rPr>
          <w:rFonts w:ascii="Arial" w:hAnsi="Arial"/>
          <w:color w:val="000000" w:themeColor="text1"/>
          <w:sz w:val="20"/>
          <w:szCs w:val="20"/>
        </w:rPr>
      </w:pPr>
    </w:p>
    <w:p w14:paraId="51B5FFD3" w14:textId="7AEC947E" w:rsidR="00207670" w:rsidRPr="00A11D46" w:rsidRDefault="00174AFB">
      <w:pPr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2576" behindDoc="0" locked="0" layoutInCell="1" allowOverlap="1" wp14:anchorId="622DD4E8" wp14:editId="18F0E7AE">
            <wp:simplePos x="0" y="0"/>
            <wp:positionH relativeFrom="column">
              <wp:posOffset>6061</wp:posOffset>
            </wp:positionH>
            <wp:positionV relativeFrom="paragraph">
              <wp:posOffset>6470015</wp:posOffset>
            </wp:positionV>
            <wp:extent cx="2108200" cy="1398500"/>
            <wp:effectExtent l="0" t="0" r="6350" b="0"/>
            <wp:wrapNone/>
            <wp:docPr id="11" name="Picture 11" descr="A picture containing fruit, plastic, snack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ruit, plastic, snack food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341AC1" wp14:editId="30132E31">
                <wp:simplePos x="0" y="0"/>
                <wp:positionH relativeFrom="column">
                  <wp:posOffset>4309110</wp:posOffset>
                </wp:positionH>
                <wp:positionV relativeFrom="paragraph">
                  <wp:posOffset>8010525</wp:posOffset>
                </wp:positionV>
                <wp:extent cx="1898015" cy="262890"/>
                <wp:effectExtent l="0" t="0" r="6985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CA667" w14:textId="77777777" w:rsidR="00C97A5C" w:rsidRPr="00C97A5C" w:rsidRDefault="00C97A5C" w:rsidP="00C97A5C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www.foodafactoflife.org.uk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341AC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9.3pt;margin-top:630.75pt;width:149.45pt;height:20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" filled="f" stroked="f">
                <v:textbox inset="0,0,0,0">
                  <w:txbxContent>
                    <w:p w14:paraId="17ACA667" w14:textId="77777777" w:rsidR="00C97A5C" w:rsidRPr="00C97A5C" w:rsidRDefault="00C97A5C" w:rsidP="00C97A5C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www.foodafactoflife.org.uk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1CE4542" wp14:editId="1E5CEB8F">
            <wp:simplePos x="0" y="0"/>
            <wp:positionH relativeFrom="column">
              <wp:posOffset>3978910</wp:posOffset>
            </wp:positionH>
            <wp:positionV relativeFrom="paragraph">
              <wp:posOffset>5586095</wp:posOffset>
            </wp:positionV>
            <wp:extent cx="2159000" cy="1619251"/>
            <wp:effectExtent l="0" t="0" r="0" b="0"/>
            <wp:wrapNone/>
            <wp:docPr id="9" name="Picture 4" descr="A cow with a blue collar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339258B-7CC5-4D73-AEA4-5CC69327AC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A cow with a blue collar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339258B-7CC5-4D73-AEA4-5CC69327AC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59000" cy="1619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09729B3" wp14:editId="43DC0E22">
            <wp:simplePos x="0" y="0"/>
            <wp:positionH relativeFrom="column">
              <wp:posOffset>2486776</wp:posOffset>
            </wp:positionH>
            <wp:positionV relativeFrom="paragraph">
              <wp:posOffset>6035675</wp:posOffset>
            </wp:positionV>
            <wp:extent cx="1536700" cy="1412347"/>
            <wp:effectExtent l="0" t="0" r="6350" b="0"/>
            <wp:wrapNone/>
            <wp:docPr id="10" name="Picture 10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some food&#10;&#10;Description automatically generated with low confidence"/>
                    <pic:cNvPicPr/>
                  </pic:nvPicPr>
                  <pic:blipFill rotWithShape="1">
                    <a:blip r:embed="rId13"/>
                    <a:srcRect l="8684" r="7227"/>
                    <a:stretch/>
                  </pic:blipFill>
                  <pic:spPr bwMode="auto">
                    <a:xfrm>
                      <a:off x="0" y="0"/>
                      <a:ext cx="1536700" cy="141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243591" wp14:editId="209C28CB">
                <wp:simplePos x="0" y="0"/>
                <wp:positionH relativeFrom="column">
                  <wp:posOffset>170180</wp:posOffset>
                </wp:positionH>
                <wp:positionV relativeFrom="paragraph">
                  <wp:posOffset>8145780</wp:posOffset>
                </wp:positionV>
                <wp:extent cx="1898015" cy="262890"/>
                <wp:effectExtent l="0" t="0" r="6985" b="165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D41BA" w14:textId="77777777" w:rsidR="00C97A5C" w:rsidRPr="00C97A5C" w:rsidRDefault="003434BE" w:rsidP="00C97A5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© Food</w:t>
                            </w:r>
                            <w:r w:rsid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– a fact of life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43591" id="Text Box 8" o:spid="_x0000_s1027" type="#_x0000_t202" style="position:absolute;margin-left:13.4pt;margin-top:641.4pt;width:149.45pt;height:2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DL1x0h4AAAAAwBAAAPAAAAAAAAAAAAAAAAALAEAABkcnMvZG93bnJldi54&#10;bWxQSwUGAAAAAAQABADzAAAAvQUAAAAA&#10;" filled="f" stroked="f">
                <v:textbox inset="0,0,0,0">
                  <w:txbxContent>
                    <w:p w14:paraId="160D41BA" w14:textId="77777777" w:rsidR="00C97A5C" w:rsidRPr="00C97A5C" w:rsidRDefault="003434BE" w:rsidP="00C97A5C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© Food</w:t>
                      </w:r>
                      <w:r w:rsid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– a fact of life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A5C" w:rsidRPr="000A2E0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B4D74" wp14:editId="0717ABA6">
                <wp:simplePos x="0" y="0"/>
                <wp:positionH relativeFrom="column">
                  <wp:posOffset>175260</wp:posOffset>
                </wp:positionH>
                <wp:positionV relativeFrom="paragraph">
                  <wp:posOffset>4974590</wp:posOffset>
                </wp:positionV>
                <wp:extent cx="1799590" cy="377825"/>
                <wp:effectExtent l="0" t="0" r="381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AB98" w14:textId="39B8AA02" w:rsidR="000A2E0C" w:rsidRPr="00F9627C" w:rsidRDefault="00F9627C" w:rsidP="000A2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9627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[Date]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4D74" id="Text Box 7" o:spid="_x0000_s1028" type="#_x0000_t202" style="position:absolute;margin-left:13.8pt;margin-top:391.7pt;width:141.7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" filled="f" stroked="f">
                <v:textbox inset="0,0,0,0">
                  <w:txbxContent>
                    <w:p w14:paraId="2CBDAB98" w14:textId="39B8AA02" w:rsidR="000A2E0C" w:rsidRPr="00F9627C" w:rsidRDefault="00F9627C" w:rsidP="000A2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F9627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[Date]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59417" wp14:editId="665F270C">
                <wp:simplePos x="0" y="0"/>
                <wp:positionH relativeFrom="column">
                  <wp:posOffset>175260</wp:posOffset>
                </wp:positionH>
                <wp:positionV relativeFrom="paragraph">
                  <wp:posOffset>3425190</wp:posOffset>
                </wp:positionV>
                <wp:extent cx="5759450" cy="377825"/>
                <wp:effectExtent l="0" t="0" r="635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FC3DA" w14:textId="252142FE" w:rsidR="000A2E0C" w:rsidRPr="004D79EB" w:rsidRDefault="00F9627C" w:rsidP="00A90BF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 Completing the </w:t>
                            </w:r>
                            <w:r w:rsidR="00486C26"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  <w:t>Life on the farm</w:t>
                            </w:r>
                            <w:r w:rsidR="00FE7B7D"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9417" id="Text Box 2" o:spid="_x0000_s1029" type="#_x0000_t202" style="position:absolute;margin-left:13.8pt;margin-top:269.7pt;width:453.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" filled="f" stroked="f">
                <v:textbox inset="0,0,0,0">
                  <w:txbxContent>
                    <w:p w14:paraId="7E6FC3DA" w14:textId="252142FE" w:rsidR="000A2E0C" w:rsidRPr="004D79EB" w:rsidRDefault="00F9627C" w:rsidP="00A90BF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 Completing the </w:t>
                      </w:r>
                      <w:r w:rsidR="00486C26"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  <w:lang w:val="en-US"/>
                        </w:rPr>
                        <w:t>Life on the farm</w:t>
                      </w:r>
                      <w:r w:rsidR="00FE7B7D"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  <w:lang w:val="en-US"/>
                        </w:rPr>
                        <w:t xml:space="preserve"> Challenge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9D864" wp14:editId="569F56C8">
                <wp:simplePos x="0" y="0"/>
                <wp:positionH relativeFrom="column">
                  <wp:posOffset>175260</wp:posOffset>
                </wp:positionH>
                <wp:positionV relativeFrom="paragraph">
                  <wp:posOffset>2595360</wp:posOffset>
                </wp:positionV>
                <wp:extent cx="5759450" cy="377825"/>
                <wp:effectExtent l="0" t="0" r="635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D0719" w14:textId="5D5FC961" w:rsidR="000A2E0C" w:rsidRPr="00F9627C" w:rsidRDefault="00F9627C" w:rsidP="000A2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9627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[</w:t>
                            </w:r>
                            <w:r w:rsidR="00A90BFF" w:rsidRPr="00F9627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Name</w:t>
                            </w:r>
                            <w:r w:rsidRPr="00F9627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9D864" id="Text Box 1" o:spid="_x0000_s1030" type="#_x0000_t202" style="position:absolute;margin-left:13.8pt;margin-top:204.35pt;width:453.5pt;height: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" filled="f" stroked="f">
                <v:textbox inset="0,0,0,0">
                  <w:txbxContent>
                    <w:p w14:paraId="08FD0719" w14:textId="5D5FC961" w:rsidR="000A2E0C" w:rsidRPr="00F9627C" w:rsidRDefault="00F9627C" w:rsidP="000A2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F9627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[</w:t>
                      </w:r>
                      <w:r w:rsidR="00A90BFF" w:rsidRPr="00F9627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Name</w:t>
                      </w:r>
                      <w:r w:rsidRPr="00F9627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670" w:rsidRPr="00A11D46" w:rsidSect="00190FAE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835" w:right="964" w:bottom="1707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AA3CB" w14:textId="77777777" w:rsidR="00F9627C" w:rsidRDefault="00F9627C" w:rsidP="00A11D46">
      <w:r>
        <w:separator/>
      </w:r>
    </w:p>
  </w:endnote>
  <w:endnote w:type="continuationSeparator" w:id="0">
    <w:p w14:paraId="44D50A66" w14:textId="77777777" w:rsidR="00F9627C" w:rsidRDefault="00F9627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6739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64409A36" w14:textId="77777777" w:rsidR="00190FAE" w:rsidRPr="00190FAE" w:rsidRDefault="00190FAE">
        <w:pPr>
          <w:pStyle w:val="Footer"/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07E9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1D68FCDC" w14:textId="77777777" w:rsidR="00190FAE" w:rsidRDefault="00190F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7464F" w14:textId="77777777" w:rsidR="00190FAE" w:rsidRPr="00190FAE" w:rsidRDefault="00190FAE" w:rsidP="00AE6391">
    <w:pPr>
      <w:pStyle w:val="Footer"/>
      <w:rPr>
        <w:rFonts w:ascii="Arial" w:hAnsi="Arial" w:cs="Arial"/>
        <w:color w:val="FFFFFF" w:themeColor="background1"/>
        <w:sz w:val="18"/>
        <w:szCs w:val="18"/>
      </w:rPr>
    </w:pPr>
  </w:p>
  <w:p w14:paraId="4C710D9B" w14:textId="77777777" w:rsidR="00190FAE" w:rsidRDefault="00190F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12A92" w14:textId="77777777" w:rsidR="00F9627C" w:rsidRDefault="00F9627C" w:rsidP="00A11D46">
      <w:r>
        <w:separator/>
      </w:r>
    </w:p>
  </w:footnote>
  <w:footnote w:type="continuationSeparator" w:id="0">
    <w:p w14:paraId="45A1358A" w14:textId="77777777" w:rsidR="00F9627C" w:rsidRDefault="00F9627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0ADF0" w14:textId="77777777" w:rsidR="00A11D46" w:rsidRDefault="00A11D46" w:rsidP="009360DC">
    <w:pPr>
      <w:pStyle w:val="Header"/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BDAC" w14:textId="77777777" w:rsidR="00A11D46" w:rsidRPr="00A11D46" w:rsidRDefault="00A11D46" w:rsidP="00A11D46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6E9DD678" wp14:editId="3839A21F">
          <wp:simplePos x="0" y="0"/>
          <wp:positionH relativeFrom="column">
            <wp:posOffset>-730029</wp:posOffset>
          </wp:positionH>
          <wp:positionV relativeFrom="paragraph">
            <wp:posOffset>-460154</wp:posOffset>
          </wp:positionV>
          <wp:extent cx="7570847" cy="10709085"/>
          <wp:effectExtent l="0" t="0" r="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47" cy="1070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27C"/>
    <w:rsid w:val="00026DEC"/>
    <w:rsid w:val="00064D01"/>
    <w:rsid w:val="000A2E0C"/>
    <w:rsid w:val="00174AFB"/>
    <w:rsid w:val="00190FAE"/>
    <w:rsid w:val="001D7B2A"/>
    <w:rsid w:val="00207670"/>
    <w:rsid w:val="0023298F"/>
    <w:rsid w:val="0025764C"/>
    <w:rsid w:val="003434BE"/>
    <w:rsid w:val="003D43C9"/>
    <w:rsid w:val="003D4B28"/>
    <w:rsid w:val="00407274"/>
    <w:rsid w:val="0043230E"/>
    <w:rsid w:val="00486C26"/>
    <w:rsid w:val="004D42CC"/>
    <w:rsid w:val="004D79EB"/>
    <w:rsid w:val="00506492"/>
    <w:rsid w:val="00674669"/>
    <w:rsid w:val="00723647"/>
    <w:rsid w:val="00740BD7"/>
    <w:rsid w:val="0075606F"/>
    <w:rsid w:val="007A64E1"/>
    <w:rsid w:val="0093502B"/>
    <w:rsid w:val="009360DC"/>
    <w:rsid w:val="00984BFE"/>
    <w:rsid w:val="00A11D46"/>
    <w:rsid w:val="00A90BFF"/>
    <w:rsid w:val="00AE6391"/>
    <w:rsid w:val="00AE7974"/>
    <w:rsid w:val="00B00D30"/>
    <w:rsid w:val="00B250CC"/>
    <w:rsid w:val="00B2714A"/>
    <w:rsid w:val="00C346FC"/>
    <w:rsid w:val="00C94A2D"/>
    <w:rsid w:val="00C97A5C"/>
    <w:rsid w:val="00CE2205"/>
    <w:rsid w:val="00D07E98"/>
    <w:rsid w:val="00D13DB7"/>
    <w:rsid w:val="00D82D30"/>
    <w:rsid w:val="00DC401F"/>
    <w:rsid w:val="00E03FCF"/>
    <w:rsid w:val="00E16E32"/>
    <w:rsid w:val="00EE3D3B"/>
    <w:rsid w:val="00F07212"/>
    <w:rsid w:val="00F854D6"/>
    <w:rsid w:val="00F9627C"/>
    <w:rsid w:val="00FE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2C00D4"/>
  <w14:defaultImageDpi w14:val="300"/>
  <w15:docId w15:val="{88FE235A-89EC-4A8B-B61B-6380B984C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1D46"/>
  </w:style>
  <w:style w:type="paragraph" w:styleId="Footer">
    <w:name w:val="footer"/>
    <w:basedOn w:val="Normal"/>
    <w:link w:val="Foot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1D46"/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1D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heobald\OneDrive%20-%20British%20Nutrition%20Foundation\Documents%20-%20British%20Nutrition%20Foundation%20Team%20Site\Shared\EDUCATION%20TEAM%20FILES\AHDB%20Education\Website\Challenge%20activities%202021\Primary\7-11%20years\Certificate%20-%20Be%20healthy%20Challen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35D4-5EE9-43CF-A646-C7656C24D2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5001F2-9835-46BB-8B36-E1D00DBA8C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20A85C-D0FD-446C-8996-FAB30CB980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5F1F57-AF1F-47EF-BE12-64471927A0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- Be healthy Challenge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Theobald</dc:creator>
  <cp:lastModifiedBy>Claire Theobald</cp:lastModifiedBy>
  <cp:revision>8</cp:revision>
  <dcterms:created xsi:type="dcterms:W3CDTF">2022-01-18T12:33:00Z</dcterms:created>
  <dcterms:modified xsi:type="dcterms:W3CDTF">2022-01-18T17:13:00Z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