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DF9B" w14:textId="50E896D0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66EF3D95" w14:textId="3E62F545" w:rsidR="00207670" w:rsidRPr="00A11D46" w:rsidRDefault="003972D1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562B7ED3" wp14:editId="4C530E75">
            <wp:simplePos x="0" y="0"/>
            <wp:positionH relativeFrom="column">
              <wp:posOffset>-186690</wp:posOffset>
            </wp:positionH>
            <wp:positionV relativeFrom="paragraph">
              <wp:posOffset>600710</wp:posOffset>
            </wp:positionV>
            <wp:extent cx="1447800" cy="1189743"/>
            <wp:effectExtent l="0" t="0" r="0" b="0"/>
            <wp:wrapNone/>
            <wp:docPr id="11" name="Picture 11" descr="A fruit cut in hal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fruit cut in half&#10;&#10;Description automatically generated with low confidence"/>
                    <pic:cNvPicPr/>
                  </pic:nvPicPr>
                  <pic:blipFill rotWithShape="1">
                    <a:blip r:embed="rId10"/>
                    <a:srcRect l="6065" r="6617" b="11305"/>
                    <a:stretch/>
                  </pic:blipFill>
                  <pic:spPr bwMode="auto">
                    <a:xfrm>
                      <a:off x="0" y="0"/>
                      <a:ext cx="1447800" cy="118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87">
        <w:rPr>
          <w:noProof/>
        </w:rPr>
        <w:drawing>
          <wp:anchor distT="0" distB="0" distL="114300" distR="114300" simplePos="0" relativeHeight="251675648" behindDoc="0" locked="0" layoutInCell="1" allowOverlap="1" wp14:anchorId="60B128E0" wp14:editId="0210006E">
            <wp:simplePos x="0" y="0"/>
            <wp:positionH relativeFrom="column">
              <wp:posOffset>4480560</wp:posOffset>
            </wp:positionH>
            <wp:positionV relativeFrom="paragraph">
              <wp:posOffset>187325</wp:posOffset>
            </wp:positionV>
            <wp:extent cx="1676400" cy="1394488"/>
            <wp:effectExtent l="0" t="0" r="0" b="0"/>
            <wp:wrapNone/>
            <wp:docPr id="14" name="Picture 3" descr="A plate of foo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0DAA12D-2416-4187-BE53-FDE40F09A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A plate of foo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0DAA12D-2416-4187-BE53-FDE40F09A0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5045" t="7949" r="11145"/>
                    <a:stretch/>
                  </pic:blipFill>
                  <pic:spPr bwMode="auto">
                    <a:xfrm>
                      <a:off x="0" y="0"/>
                      <a:ext cx="1679374" cy="139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5E9">
        <w:rPr>
          <w:noProof/>
        </w:rPr>
        <w:drawing>
          <wp:anchor distT="0" distB="0" distL="114300" distR="114300" simplePos="0" relativeHeight="251676672" behindDoc="0" locked="0" layoutInCell="1" allowOverlap="1" wp14:anchorId="48F83AEF" wp14:editId="4DC10BEB">
            <wp:simplePos x="0" y="0"/>
            <wp:positionH relativeFrom="column">
              <wp:posOffset>-137160</wp:posOffset>
            </wp:positionH>
            <wp:positionV relativeFrom="paragraph">
              <wp:posOffset>5951833</wp:posOffset>
            </wp:positionV>
            <wp:extent cx="2686875" cy="1792145"/>
            <wp:effectExtent l="0" t="0" r="0" b="0"/>
            <wp:wrapNone/>
            <wp:docPr id="15" name="Picture 15" descr="A picture containing table, cup, food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able, cup, food, pla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875" cy="17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5E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7EDFD473" wp14:editId="36D5FFC9">
            <wp:simplePos x="0" y="0"/>
            <wp:positionH relativeFrom="column">
              <wp:posOffset>2558853</wp:posOffset>
            </wp:positionH>
            <wp:positionV relativeFrom="paragraph">
              <wp:posOffset>5407660</wp:posOffset>
            </wp:positionV>
            <wp:extent cx="1545020" cy="1973205"/>
            <wp:effectExtent l="0" t="0" r="0" b="8255"/>
            <wp:wrapNone/>
            <wp:docPr id="9" name="Picture 9" descr="A picture containing food, fruit, plate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ood, fruit, plate, desse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5020" cy="197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54B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2EB44B79" wp14:editId="2437AE79">
            <wp:simplePos x="0" y="0"/>
            <wp:positionH relativeFrom="column">
              <wp:posOffset>4259908</wp:posOffset>
            </wp:positionH>
            <wp:positionV relativeFrom="paragraph">
              <wp:posOffset>4627245</wp:posOffset>
            </wp:positionV>
            <wp:extent cx="1677451" cy="2522483"/>
            <wp:effectExtent l="0" t="0" r="0" b="0"/>
            <wp:wrapNone/>
            <wp:docPr id="10" name="Picture 10" descr="A picture containing sliced, fresh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liced, fresh, arrange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7451" cy="252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617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713E7" wp14:editId="61250C67">
                <wp:simplePos x="0" y="0"/>
                <wp:positionH relativeFrom="column">
                  <wp:posOffset>-129540</wp:posOffset>
                </wp:positionH>
                <wp:positionV relativeFrom="paragraph">
                  <wp:posOffset>8093075</wp:posOffset>
                </wp:positionV>
                <wp:extent cx="2921000" cy="262890"/>
                <wp:effectExtent l="0" t="0" r="1270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290518" w14:textId="75EB3F7C" w:rsidR="005A3617" w:rsidRPr="00C97A5C" w:rsidRDefault="00586737" w:rsidP="005A361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© </w:t>
                            </w:r>
                            <w:r w:rsidR="005A361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Food – a fact of life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B713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2pt;margin-top:637.25pt;width:230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" filled="f" stroked="f">
                <v:textbox inset="0,0,0,0">
                  <w:txbxContent>
                    <w:p w14:paraId="48290518" w14:textId="75EB3F7C" w:rsidR="005A3617" w:rsidRPr="00C97A5C" w:rsidRDefault="00586737" w:rsidP="005A361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© </w:t>
                      </w:r>
                      <w:r w:rsidR="005A361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Food – a fact of life 2022</w:t>
                      </w:r>
                    </w:p>
                  </w:txbxContent>
                </v:textbox>
              </v:shape>
            </w:pict>
          </mc:Fallback>
        </mc:AlternateContent>
      </w:r>
      <w:r w:rsidR="00B57B8E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D175E" wp14:editId="73AB99EE">
                <wp:simplePos x="0" y="0"/>
                <wp:positionH relativeFrom="column">
                  <wp:posOffset>4353560</wp:posOffset>
                </wp:positionH>
                <wp:positionV relativeFrom="paragraph">
                  <wp:posOffset>7940675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0B14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175E" id="Text Box 4" o:spid="_x0000_s1027" type="#_x0000_t202" style="position:absolute;margin-left:342.8pt;margin-top:625.25pt;width:149.4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McO4vLhAAAADQEAAA8AAAAAAAAAAAAAAAAAtAQAAGRycy9kb3du&#10;cmV2LnhtbFBLBQYAAAAABAAEAPMAAADCBQAAAAA=&#10;" filled="f" stroked="f">
                <v:textbox inset="0,0,0,0">
                  <w:txbxContent>
                    <w:p w14:paraId="71EF0B14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A7C23" wp14:editId="7EC9EB73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10BEB" w14:textId="77777777" w:rsidR="00C97A5C" w:rsidRPr="00C97A5C" w:rsidRDefault="00210A49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A7C23" id="Text Box 8" o:spid="_x0000_s1028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MvXHSHgAAAADAEAAA8AAAAAAAAAAAAAAAAAtQQAAGRycy9kb3du&#10;cmV2LnhtbFBLBQYAAAAABAAEAPMAAADCBQAAAAA=&#10;" filled="f" stroked="f">
                <v:textbox inset="0,0,0,0">
                  <w:txbxContent>
                    <w:p w14:paraId="13410BEB" w14:textId="77777777" w:rsidR="00C97A5C" w:rsidRPr="00C97A5C" w:rsidRDefault="00210A49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6D67C" wp14:editId="2DBF36A1">
                <wp:simplePos x="0" y="0"/>
                <wp:positionH relativeFrom="column">
                  <wp:posOffset>175260</wp:posOffset>
                </wp:positionH>
                <wp:positionV relativeFrom="paragraph">
                  <wp:posOffset>3966845</wp:posOffset>
                </wp:positionV>
                <wp:extent cx="5759450" cy="377825"/>
                <wp:effectExtent l="0" t="0" r="635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41E96" w14:textId="4FA3EBB9" w:rsidR="000A2E0C" w:rsidRPr="004D79EB" w:rsidRDefault="000A2E0C" w:rsidP="000A2E0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D67C" id="Text Box 6" o:spid="_x0000_s1029" type="#_x0000_t202" style="position:absolute;margin-left:13.8pt;margin-top:312.35pt;width:453.5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ZW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2m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" filled="f" stroked="f">
                <v:textbox inset="0,0,0,0">
                  <w:txbxContent>
                    <w:p w14:paraId="70D41E96" w14:textId="4FA3EBB9" w:rsidR="000A2E0C" w:rsidRPr="004D79EB" w:rsidRDefault="000A2E0C" w:rsidP="000A2E0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F8154" wp14:editId="513127E4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DFF6" w14:textId="0EF188C5" w:rsidR="000A2E0C" w:rsidRPr="004D79EB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[Date]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8154" id="Text Box 7" o:spid="_x0000_s1030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" filled="f" stroked="f">
                <v:textbox inset="0,0,0,0">
                  <w:txbxContent>
                    <w:p w14:paraId="4DB5DFF6" w14:textId="0EF188C5" w:rsidR="000A2E0C" w:rsidRPr="004D79EB" w:rsidRDefault="00586737" w:rsidP="000A2E0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D42E64" wp14:editId="0F7D2F99">
                <wp:simplePos x="0" y="0"/>
                <wp:positionH relativeFrom="column">
                  <wp:posOffset>175260</wp:posOffset>
                </wp:positionH>
                <wp:positionV relativeFrom="paragraph">
                  <wp:posOffset>3425190</wp:posOffset>
                </wp:positionV>
                <wp:extent cx="5759450" cy="377825"/>
                <wp:effectExtent l="0" t="0" r="635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D68A" w14:textId="150071A7" w:rsidR="000A2E0C" w:rsidRPr="00D44AA2" w:rsidRDefault="00D44AA2" w:rsidP="00A90BF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 xml:space="preserve">   </w:t>
                            </w:r>
                            <w:r w:rsidR="00691132" w:rsidRPr="00D44AA2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 xml:space="preserve">Completing the </w:t>
                            </w:r>
                            <w:r w:rsidR="00691132" w:rsidRPr="00D44AA2">
                              <w:rPr>
                                <w:rFonts w:ascii="Arial" w:hAnsi="Arial" w:cs="Arial"/>
                                <w:i/>
                                <w:iCs/>
                                <w:sz w:val="44"/>
                                <w:szCs w:val="44"/>
                                <w:lang w:val="en-US"/>
                              </w:rPr>
                              <w:t>Rise and shine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2E64" id="Text Box 2" o:spid="_x0000_s1031" type="#_x0000_t202" style="position:absolute;margin-left:13.8pt;margin-top:269.7pt;width:453.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2I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9G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" filled="f" stroked="f">
                <v:textbox inset="0,0,0,0">
                  <w:txbxContent>
                    <w:p w14:paraId="0A60D68A" w14:textId="150071A7" w:rsidR="000A2E0C" w:rsidRPr="00D44AA2" w:rsidRDefault="00D44AA2" w:rsidP="00A90BF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 xml:space="preserve">   </w:t>
                      </w:r>
                      <w:r w:rsidR="00691132" w:rsidRPr="00D44AA2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 xml:space="preserve">Completing the </w:t>
                      </w:r>
                      <w:r w:rsidR="00691132" w:rsidRPr="00D44AA2">
                        <w:rPr>
                          <w:rFonts w:ascii="Arial" w:hAnsi="Arial" w:cs="Arial"/>
                          <w:i/>
                          <w:iCs/>
                          <w:sz w:val="44"/>
                          <w:szCs w:val="44"/>
                          <w:lang w:val="en-US"/>
                        </w:rPr>
                        <w:t>Rise and shine Challenge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73100" wp14:editId="2E6F6E7F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E649" w14:textId="18DCFCFE" w:rsidR="000A2E0C" w:rsidRPr="00D44AA2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A90BFF"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Name</w:t>
                            </w: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3100" id="Text Box 1" o:spid="_x0000_s1032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" filled="f" stroked="f">
                <v:textbox inset="0,0,0,0">
                  <w:txbxContent>
                    <w:p w14:paraId="3737E649" w14:textId="18DCFCFE" w:rsidR="000A2E0C" w:rsidRPr="00D44AA2" w:rsidRDefault="00586737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A90BFF"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Name</w:t>
                      </w: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4D146" w14:textId="77777777" w:rsidR="0075455F" w:rsidRDefault="0075455F" w:rsidP="00A11D46">
      <w:r>
        <w:separator/>
      </w:r>
    </w:p>
  </w:endnote>
  <w:endnote w:type="continuationSeparator" w:id="0">
    <w:p w14:paraId="634CD899" w14:textId="77777777" w:rsidR="0075455F" w:rsidRDefault="0075455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448868B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D5E6FF5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FC96" w14:textId="77777777" w:rsidR="00190FAE" w:rsidRPr="00190FAE" w:rsidRDefault="00190FAE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2F19F8FC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0690D" w14:textId="77777777" w:rsidR="0075455F" w:rsidRDefault="0075455F" w:rsidP="00A11D46">
      <w:r>
        <w:separator/>
      </w:r>
    </w:p>
  </w:footnote>
  <w:footnote w:type="continuationSeparator" w:id="0">
    <w:p w14:paraId="6752B193" w14:textId="77777777" w:rsidR="0075455F" w:rsidRDefault="0075455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F6EA2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0891" w14:textId="77777777" w:rsidR="00A11D46" w:rsidRPr="00A11D46" w:rsidRDefault="00A11D46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317F9" wp14:editId="2504D546">
          <wp:simplePos x="0" y="0"/>
          <wp:positionH relativeFrom="column">
            <wp:posOffset>-732043</wp:posOffset>
          </wp:positionH>
          <wp:positionV relativeFrom="paragraph">
            <wp:posOffset>-462168</wp:posOffset>
          </wp:positionV>
          <wp:extent cx="7570847" cy="10709085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0E"/>
    <w:rsid w:val="00026DEC"/>
    <w:rsid w:val="000A2E0C"/>
    <w:rsid w:val="00190FAE"/>
    <w:rsid w:val="001B25E9"/>
    <w:rsid w:val="001D7B2A"/>
    <w:rsid w:val="00207670"/>
    <w:rsid w:val="00210A49"/>
    <w:rsid w:val="00210E55"/>
    <w:rsid w:val="0023298F"/>
    <w:rsid w:val="0039566E"/>
    <w:rsid w:val="003972D1"/>
    <w:rsid w:val="003C4184"/>
    <w:rsid w:val="003D43C9"/>
    <w:rsid w:val="00407274"/>
    <w:rsid w:val="0043230E"/>
    <w:rsid w:val="004D42CC"/>
    <w:rsid w:val="004D79EB"/>
    <w:rsid w:val="00586737"/>
    <w:rsid w:val="005A3617"/>
    <w:rsid w:val="005B62E9"/>
    <w:rsid w:val="00631984"/>
    <w:rsid w:val="00674669"/>
    <w:rsid w:val="00691132"/>
    <w:rsid w:val="006E0BB1"/>
    <w:rsid w:val="00740BD7"/>
    <w:rsid w:val="0075455F"/>
    <w:rsid w:val="0075606F"/>
    <w:rsid w:val="007A64E1"/>
    <w:rsid w:val="00824EFD"/>
    <w:rsid w:val="0093502B"/>
    <w:rsid w:val="009360DC"/>
    <w:rsid w:val="00984BFE"/>
    <w:rsid w:val="00A11D46"/>
    <w:rsid w:val="00A90BFF"/>
    <w:rsid w:val="00AB0F84"/>
    <w:rsid w:val="00AC4D21"/>
    <w:rsid w:val="00AE6391"/>
    <w:rsid w:val="00AE654B"/>
    <w:rsid w:val="00AE7974"/>
    <w:rsid w:val="00AF5B0E"/>
    <w:rsid w:val="00B57B8E"/>
    <w:rsid w:val="00B642B9"/>
    <w:rsid w:val="00BE79E6"/>
    <w:rsid w:val="00C346FC"/>
    <w:rsid w:val="00C94A2D"/>
    <w:rsid w:val="00C97A5C"/>
    <w:rsid w:val="00CE2205"/>
    <w:rsid w:val="00D07E98"/>
    <w:rsid w:val="00D13DB7"/>
    <w:rsid w:val="00D44AA2"/>
    <w:rsid w:val="00D82D30"/>
    <w:rsid w:val="00DC401F"/>
    <w:rsid w:val="00E03FCF"/>
    <w:rsid w:val="00E16E32"/>
    <w:rsid w:val="00F07212"/>
    <w:rsid w:val="00F81D4A"/>
    <w:rsid w:val="00F854D6"/>
    <w:rsid w:val="00FE1087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D6B8E"/>
  <w14:defaultImageDpi w14:val="300"/>
  <w15:docId w15:val="{F456FF04-D4D3-4B21-817A-3412C0DA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Templates\Certificates\Certificate%20Portrait\FFL%20Certificate_Portrait_Age%203-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65E5FD-FFF1-4420-8A89-29CE32268E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A5EE97-3F6F-4768-B75B-1CD37A415D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BB642F-FA64-4197-943B-80B596543A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456C7B-AD3A-417F-94A4-9B8FB0335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FFL Certificate_Portrait_Age 3-5</Template>
  <TotalTime>55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Claire Theobald</cp:lastModifiedBy>
  <cp:revision>19</cp:revision>
  <cp:lastPrinted>2022-01-12T11:30:00Z</cp:lastPrinted>
  <dcterms:created xsi:type="dcterms:W3CDTF">2022-01-09T12:32:00Z</dcterms:created>
  <dcterms:modified xsi:type="dcterms:W3CDTF">2022-01-12T11:32:00Z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