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BDEB6" w14:textId="7A0675F0" w:rsidR="00190FAE" w:rsidRDefault="00190FAE" w:rsidP="00D07E98">
      <w:pPr>
        <w:outlineLvl w:val="0"/>
        <w:rPr>
          <w:rFonts w:ascii="Arial" w:hAnsi="Arial"/>
          <w:color w:val="000000" w:themeColor="text1"/>
          <w:sz w:val="20"/>
          <w:szCs w:val="20"/>
        </w:rPr>
      </w:pPr>
    </w:p>
    <w:p w14:paraId="335BC5CF" w14:textId="4C88BF2A" w:rsidR="00207670" w:rsidRPr="00A11D46" w:rsidRDefault="00C22552">
      <w:pPr>
        <w:rPr>
          <w:rFonts w:ascii="Arial" w:hAnsi="Arial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11A1FA0" wp14:editId="3A3DF29F">
            <wp:simplePos x="0" y="0"/>
            <wp:positionH relativeFrom="column">
              <wp:posOffset>3892465</wp:posOffset>
            </wp:positionH>
            <wp:positionV relativeFrom="paragraph">
              <wp:posOffset>4863596</wp:posOffset>
            </wp:positionV>
            <wp:extent cx="2366252" cy="1308538"/>
            <wp:effectExtent l="0" t="0" r="0" b="6350"/>
            <wp:wrapNone/>
            <wp:docPr id="3" name="Picture 4" descr="A sandwich cut in half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38E24D2D-DAAD-4405-BB41-D5024E1B5C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A sandwich cut in half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38E24D2D-DAAD-4405-BB41-D5024E1B5C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2366252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BB0DBDE" wp14:editId="61397FD4">
            <wp:simplePos x="0" y="0"/>
            <wp:positionH relativeFrom="column">
              <wp:posOffset>2281949</wp:posOffset>
            </wp:positionH>
            <wp:positionV relativeFrom="paragraph">
              <wp:posOffset>6024070</wp:posOffset>
            </wp:positionV>
            <wp:extent cx="2474625" cy="1355835"/>
            <wp:effectExtent l="0" t="0" r="1905" b="0"/>
            <wp:wrapNone/>
            <wp:docPr id="10" name="Picture 4" descr="A taco with lettuce and tomat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AD3FB63-5D64-4D71-99E6-C236D47EA8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taco with lettuce and tomat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AD3FB63-5D64-4D71-99E6-C236D47EA8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5647" t="12012" b="7590"/>
                    <a:stretch/>
                  </pic:blipFill>
                  <pic:spPr bwMode="auto">
                    <a:xfrm>
                      <a:off x="0" y="0"/>
                      <a:ext cx="2474625" cy="135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03569A" wp14:editId="0B482ECF">
            <wp:simplePos x="0" y="0"/>
            <wp:positionH relativeFrom="column">
              <wp:posOffset>35731</wp:posOffset>
            </wp:positionH>
            <wp:positionV relativeFrom="paragraph">
              <wp:posOffset>6281726</wp:posOffset>
            </wp:positionV>
            <wp:extent cx="1942671" cy="1229710"/>
            <wp:effectExtent l="0" t="0" r="635" b="8890"/>
            <wp:wrapNone/>
            <wp:docPr id="9" name="Picture 7" descr="A picture containing doughnut, food, donut, snack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C41278-B754-4BE9-8B15-F5A056E5A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doughnut, food, donut, snack food&#10;&#10;Description automatically generated">
                      <a:extLst>
                        <a:ext uri="{FF2B5EF4-FFF2-40B4-BE49-F238E27FC236}">
                          <a16:creationId xmlns:a16="http://schemas.microsoft.com/office/drawing/2014/main" id="{AAC41278-B754-4BE9-8B15-F5A056E5AF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2671" cy="12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D45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D463E" wp14:editId="420FF24B">
                <wp:simplePos x="0" y="0"/>
                <wp:positionH relativeFrom="column">
                  <wp:posOffset>257810</wp:posOffset>
                </wp:positionH>
                <wp:positionV relativeFrom="paragraph">
                  <wp:posOffset>3489325</wp:posOffset>
                </wp:positionV>
                <wp:extent cx="5759450" cy="11684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599D3" w14:textId="6BF56685" w:rsidR="000A2E0C" w:rsidRPr="007D5944" w:rsidRDefault="007D5944" w:rsidP="007D594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D594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C</w:t>
                            </w:r>
                            <w:r w:rsidR="00126D45" w:rsidRPr="007D594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ompleting the </w:t>
                            </w:r>
                            <w:r w:rsidR="00126D45" w:rsidRPr="007D5944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>Lunchtime learning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D46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3pt;margin-top:274.75pt;width:453.5pt;height: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" filled="f" stroked="f">
                <v:textbox inset="0,0,0,0">
                  <w:txbxContent>
                    <w:p w14:paraId="0C8599D3" w14:textId="6BF56685" w:rsidR="000A2E0C" w:rsidRPr="007D5944" w:rsidRDefault="007D5944" w:rsidP="007D5944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7D594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C</w:t>
                      </w:r>
                      <w:r w:rsidR="00126D45" w:rsidRPr="007D594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ompleting the </w:t>
                      </w:r>
                      <w:r w:rsidR="00126D45" w:rsidRPr="007D5944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lang w:val="en-US"/>
                        </w:rPr>
                        <w:t>Lunchtime learning Challenge</w:t>
                      </w:r>
                    </w:p>
                  </w:txbxContent>
                </v:textbox>
              </v:shape>
            </w:pict>
          </mc:Fallback>
        </mc:AlternateContent>
      </w:r>
      <w:r w:rsidR="00AE2100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F5E0FB" wp14:editId="6D9591F1">
                <wp:simplePos x="0" y="0"/>
                <wp:positionH relativeFrom="column">
                  <wp:posOffset>4251960</wp:posOffset>
                </wp:positionH>
                <wp:positionV relativeFrom="paragraph">
                  <wp:posOffset>7959725</wp:posOffset>
                </wp:positionV>
                <wp:extent cx="1898015" cy="262890"/>
                <wp:effectExtent l="0" t="0" r="698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1A44D" w14:textId="77777777" w:rsidR="00C97A5C" w:rsidRPr="00C97A5C" w:rsidRDefault="00C97A5C" w:rsidP="00C97A5C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www.foodafactoflife.org.uk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5E0FB" id="Text Box 4" o:spid="_x0000_s1027" type="#_x0000_t202" style="position:absolute;margin-left:334.8pt;margin-top:626.75pt;width:149.45pt;height:2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" filled="f" stroked="f">
                <v:textbox inset="0,0,0,0">
                  <w:txbxContent>
                    <w:p w14:paraId="5731A44D" w14:textId="77777777" w:rsidR="00C97A5C" w:rsidRPr="00C97A5C" w:rsidRDefault="00C97A5C" w:rsidP="00C97A5C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www.foodafactoflife.org.uk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C059EF" wp14:editId="2A8C1290">
                <wp:simplePos x="0" y="0"/>
                <wp:positionH relativeFrom="column">
                  <wp:posOffset>170180</wp:posOffset>
                </wp:positionH>
                <wp:positionV relativeFrom="paragraph">
                  <wp:posOffset>8145780</wp:posOffset>
                </wp:positionV>
                <wp:extent cx="1898015" cy="262890"/>
                <wp:effectExtent l="0" t="0" r="6985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C9CC2" w14:textId="77777777" w:rsidR="00C97A5C" w:rsidRPr="00C97A5C" w:rsidRDefault="0082108A" w:rsidP="00C97A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© Food</w:t>
                            </w:r>
                            <w:r w:rsid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– a fact of life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059EF" id="Text Box 8" o:spid="_x0000_s1028" type="#_x0000_t202" style="position:absolute;margin-left:13.4pt;margin-top:641.4pt;width:149.45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DL1x0h4AAAAAwBAAAPAAAAAAAAAAAAAAAAALAEAABkcnMvZG93bnJldi54&#10;bWxQSwUGAAAAAAQABADzAAAAvQUAAAAA&#10;" filled="f" stroked="f">
                <v:textbox inset="0,0,0,0">
                  <w:txbxContent>
                    <w:p w14:paraId="2F0C9CC2" w14:textId="77777777" w:rsidR="00C97A5C" w:rsidRPr="00C97A5C" w:rsidRDefault="0082108A" w:rsidP="00C97A5C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© Food</w:t>
                      </w:r>
                      <w:r w:rsid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– a fact of life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EABBC" wp14:editId="2B4ACF0D">
                <wp:simplePos x="0" y="0"/>
                <wp:positionH relativeFrom="column">
                  <wp:posOffset>175260</wp:posOffset>
                </wp:positionH>
                <wp:positionV relativeFrom="paragraph">
                  <wp:posOffset>4974590</wp:posOffset>
                </wp:positionV>
                <wp:extent cx="1799590" cy="377825"/>
                <wp:effectExtent l="0" t="0" r="381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A39A2" w14:textId="4457786A" w:rsidR="000A2E0C" w:rsidRPr="007D5944" w:rsidRDefault="007D5944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D594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[Date]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ABBC" id="Text Box 7" o:spid="_x0000_s1029" type="#_x0000_t202" style="position:absolute;margin-left:13.8pt;margin-top:391.7pt;width:141.7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" filled="f" stroked="f">
                <v:textbox inset="0,0,0,0">
                  <w:txbxContent>
                    <w:p w14:paraId="1AEA39A2" w14:textId="4457786A" w:rsidR="000A2E0C" w:rsidRPr="007D5944" w:rsidRDefault="007D5944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7D5944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[Date]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2E372" wp14:editId="1CEC3AF2">
                <wp:simplePos x="0" y="0"/>
                <wp:positionH relativeFrom="column">
                  <wp:posOffset>175260</wp:posOffset>
                </wp:positionH>
                <wp:positionV relativeFrom="paragraph">
                  <wp:posOffset>2595360</wp:posOffset>
                </wp:positionV>
                <wp:extent cx="5759450" cy="377825"/>
                <wp:effectExtent l="0" t="0" r="635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41C8E" w14:textId="0A64B62A" w:rsidR="000A2E0C" w:rsidRPr="00126D45" w:rsidRDefault="00126D45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126D45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[</w:t>
                            </w:r>
                            <w:r w:rsidR="00A90BFF" w:rsidRPr="00126D45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Name</w:t>
                            </w:r>
                            <w:r w:rsidRPr="00126D45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]</w:t>
                            </w:r>
                            <w:r w:rsidR="00A54EBE" w:rsidRPr="00A54EB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E372" id="Text Box 1" o:spid="_x0000_s1030" type="#_x0000_t202" style="position:absolute;margin-left:13.8pt;margin-top:204.35pt;width:453.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" filled="f" stroked="f">
                <v:textbox inset="0,0,0,0">
                  <w:txbxContent>
                    <w:p w14:paraId="2DC41C8E" w14:textId="0A64B62A" w:rsidR="000A2E0C" w:rsidRPr="00126D45" w:rsidRDefault="00126D45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126D45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[</w:t>
                      </w:r>
                      <w:r w:rsidR="00A90BFF" w:rsidRPr="00126D45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Name</w:t>
                      </w:r>
                      <w:r w:rsidRPr="00126D45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]</w:t>
                      </w:r>
                      <w:r w:rsidR="00A54EBE" w:rsidRPr="00A54EBE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670" w:rsidRPr="00A11D46" w:rsidSect="00190FAE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835" w:right="964" w:bottom="1707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94B55" w14:textId="77777777" w:rsidR="004E2BD7" w:rsidRDefault="004E2BD7" w:rsidP="00A11D46">
      <w:r>
        <w:separator/>
      </w:r>
    </w:p>
  </w:endnote>
  <w:endnote w:type="continuationSeparator" w:id="0">
    <w:p w14:paraId="2B449C14" w14:textId="77777777" w:rsidR="004E2BD7" w:rsidRDefault="004E2BD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739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40DD1B86" w14:textId="77777777" w:rsidR="00190FAE" w:rsidRPr="00190FAE" w:rsidRDefault="00190FAE">
        <w:pPr>
          <w:pStyle w:val="Footer"/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07E9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7D75AAC9" w14:textId="77777777" w:rsidR="00190FAE" w:rsidRDefault="00190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23908" w14:textId="77777777" w:rsidR="00190FAE" w:rsidRPr="00190FAE" w:rsidRDefault="00190FAE" w:rsidP="00AE6391">
    <w:pPr>
      <w:pStyle w:val="Footer"/>
      <w:rPr>
        <w:rFonts w:ascii="Arial" w:hAnsi="Arial" w:cs="Arial"/>
        <w:color w:val="FFFFFF" w:themeColor="background1"/>
        <w:sz w:val="18"/>
        <w:szCs w:val="18"/>
      </w:rPr>
    </w:pPr>
  </w:p>
  <w:p w14:paraId="5C12BE99" w14:textId="77777777" w:rsidR="00190FAE" w:rsidRDefault="00190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E2809" w14:textId="77777777" w:rsidR="004E2BD7" w:rsidRDefault="004E2BD7" w:rsidP="00A11D46">
      <w:r>
        <w:separator/>
      </w:r>
    </w:p>
  </w:footnote>
  <w:footnote w:type="continuationSeparator" w:id="0">
    <w:p w14:paraId="77F3EDAB" w14:textId="77777777" w:rsidR="004E2BD7" w:rsidRDefault="004E2BD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B06FF" w14:textId="77777777" w:rsidR="00A11D46" w:rsidRDefault="00A11D46" w:rsidP="009360DC">
    <w:pPr>
      <w:pStyle w:val="Header"/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922A3" w14:textId="77777777" w:rsidR="00A11D46" w:rsidRPr="00A11D46" w:rsidRDefault="00A11D46" w:rsidP="00A11D4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63D013D0" wp14:editId="4094FF22">
          <wp:simplePos x="0" y="0"/>
          <wp:positionH relativeFrom="column">
            <wp:posOffset>-730029</wp:posOffset>
          </wp:positionH>
          <wp:positionV relativeFrom="paragraph">
            <wp:posOffset>-460154</wp:posOffset>
          </wp:positionV>
          <wp:extent cx="7570847" cy="10709085"/>
          <wp:effectExtent l="0" t="0" r="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47" cy="1070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BD7"/>
    <w:rsid w:val="00026DEC"/>
    <w:rsid w:val="00030B97"/>
    <w:rsid w:val="0006602C"/>
    <w:rsid w:val="000A2E0C"/>
    <w:rsid w:val="00126D45"/>
    <w:rsid w:val="00190FAE"/>
    <w:rsid w:val="001D7B2A"/>
    <w:rsid w:val="00207670"/>
    <w:rsid w:val="0023298F"/>
    <w:rsid w:val="00325535"/>
    <w:rsid w:val="003D43C9"/>
    <w:rsid w:val="00407274"/>
    <w:rsid w:val="0043230E"/>
    <w:rsid w:val="0047693D"/>
    <w:rsid w:val="004D42CC"/>
    <w:rsid w:val="004D79EB"/>
    <w:rsid w:val="004E2BD7"/>
    <w:rsid w:val="00674669"/>
    <w:rsid w:val="00740BD7"/>
    <w:rsid w:val="0075606F"/>
    <w:rsid w:val="007660EC"/>
    <w:rsid w:val="007A64E1"/>
    <w:rsid w:val="007D5944"/>
    <w:rsid w:val="0082108A"/>
    <w:rsid w:val="00862D56"/>
    <w:rsid w:val="0093502B"/>
    <w:rsid w:val="009360DC"/>
    <w:rsid w:val="00984BFE"/>
    <w:rsid w:val="009A3CCD"/>
    <w:rsid w:val="00A11D46"/>
    <w:rsid w:val="00A54EBE"/>
    <w:rsid w:val="00A61982"/>
    <w:rsid w:val="00A90BFF"/>
    <w:rsid w:val="00AE2100"/>
    <w:rsid w:val="00AE6391"/>
    <w:rsid w:val="00AE7974"/>
    <w:rsid w:val="00C22552"/>
    <w:rsid w:val="00C346FC"/>
    <w:rsid w:val="00C94A2D"/>
    <w:rsid w:val="00C97A5C"/>
    <w:rsid w:val="00CE2205"/>
    <w:rsid w:val="00D07E98"/>
    <w:rsid w:val="00D13DB7"/>
    <w:rsid w:val="00D82D30"/>
    <w:rsid w:val="00DC401F"/>
    <w:rsid w:val="00E03FCF"/>
    <w:rsid w:val="00E16E32"/>
    <w:rsid w:val="00EC063E"/>
    <w:rsid w:val="00EE3D3B"/>
    <w:rsid w:val="00F07212"/>
    <w:rsid w:val="00F8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0361DD"/>
  <w14:defaultImageDpi w14:val="300"/>
  <w15:docId w15:val="{56F4AEC3-DB4E-4D76-9B1C-E5AE847A6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D46"/>
  </w:style>
  <w:style w:type="paragraph" w:styleId="Footer">
    <w:name w:val="footer"/>
    <w:basedOn w:val="Normal"/>
    <w:link w:val="Foot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D46"/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1D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heobald\OneDrive%20-%20British%20Nutrition%20Foundation\Documents%20-%20British%20Nutrition%20Foundation%20Team%20Site\Shared\EDUCATION%20TEAM%20FILES\AHDB%20Education\Website\Templates\Certificates\Certificate%20Portrait\FFL%20Certificate_Portrait_Age%205-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B5DDC2-6C28-473D-B9DE-1EB67C5E4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E17A19-3603-4E67-8FAE-3616D45C6E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64EBB5-F39A-4D9D-A83F-7B1E518888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24C39D-15DF-4463-8462-7C02A16DA2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FFL Certificate_Portrait_Age 5-7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Theobald</dc:creator>
  <cp:lastModifiedBy>Claire Theobald</cp:lastModifiedBy>
  <cp:revision>12</cp:revision>
  <dcterms:created xsi:type="dcterms:W3CDTF">2022-01-17T14:30:00Z</dcterms:created>
  <dcterms:modified xsi:type="dcterms:W3CDTF">2022-01-18T06:07:00Z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