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08D5A" w14:textId="7CDC4E22" w:rsidR="00603780" w:rsidRPr="004C1B86" w:rsidRDefault="00000000" w:rsidP="002713E9">
      <w:pPr>
        <w:ind w:left="-426" w:right="-433"/>
        <w:rPr>
          <w:rFonts w:ascii="Source Sans Pro" w:hAnsi="Source Sans Pro"/>
          <w:b/>
          <w:bCs/>
          <w:color w:val="34713B"/>
          <w:sz w:val="48"/>
          <w:szCs w:val="48"/>
        </w:rPr>
      </w:pPr>
      <w:sdt>
        <w:sdtPr>
          <w:rPr>
            <w:rFonts w:ascii="Source Sans Pro" w:hAnsi="Source Sans Pro"/>
            <w:b/>
            <w:color w:val="34713B"/>
          </w:rPr>
          <w:id w:val="1202285908"/>
          <w:picture/>
        </w:sdtPr>
        <w:sdtContent/>
      </w:sdt>
      <w:r w:rsidR="00CA3320">
        <w:rPr>
          <w:rFonts w:ascii="Source Sans Pro" w:hAnsi="Source Sans Pro"/>
          <w:b/>
          <w:bCs/>
          <w:color w:val="34713B"/>
          <w:sz w:val="48"/>
          <w:szCs w:val="48"/>
        </w:rPr>
        <w:t>Savoury filled choux buns</w:t>
      </w:r>
    </w:p>
    <w:p w14:paraId="2A033E45" w14:textId="04EAEC2B" w:rsidR="00203FD3" w:rsidRDefault="009A736D" w:rsidP="00A44E84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452F8F3" wp14:editId="7D840A69">
                <wp:simplePos x="0" y="0"/>
                <wp:positionH relativeFrom="column">
                  <wp:posOffset>4121785</wp:posOffset>
                </wp:positionH>
                <wp:positionV relativeFrom="page">
                  <wp:posOffset>1307465</wp:posOffset>
                </wp:positionV>
                <wp:extent cx="2435225" cy="1710055"/>
                <wp:effectExtent l="0" t="0" r="3175" b="4445"/>
                <wp:wrapNone/>
                <wp:docPr id="1372245488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1710055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E1D651" id="Rectangle: Rounded Corners 15" o:spid="_x0000_s1026" style="position:absolute;margin-left:324.55pt;margin-top:102.95pt;width:191.75pt;height:134.6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" stroked="f">
                <v:fill r:id="rId12" o:title="" recolor="t" rotate="t" type="frame"/>
                <w10:wrap anchory="page"/>
              </v:roundrect>
            </w:pict>
          </mc:Fallback>
        </mc:AlternateContent>
      </w:r>
    </w:p>
    <w:p w14:paraId="10886639" w14:textId="77777777" w:rsidR="004F1418" w:rsidRPr="004C1B86" w:rsidRDefault="004F1418" w:rsidP="002713E9">
      <w:pPr>
        <w:ind w:left="-426"/>
      </w:pPr>
    </w:p>
    <w:p w14:paraId="59789470" w14:textId="31337EC6" w:rsidR="00603780" w:rsidRPr="00A73720" w:rsidRDefault="002713E9" w:rsidP="002713E9">
      <w:pPr>
        <w:ind w:left="-426" w:right="283"/>
        <w:rPr>
          <w:rFonts w:ascii="Source Sans Pro" w:hAnsi="Source Sans Pro"/>
          <w:b/>
          <w:bCs/>
          <w:sz w:val="28"/>
          <w:szCs w:val="28"/>
        </w:rPr>
      </w:pPr>
      <w:r w:rsidRPr="004C1B8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803AB7" wp14:editId="76752D3E">
                <wp:simplePos x="0" y="0"/>
                <wp:positionH relativeFrom="column">
                  <wp:posOffset>4350385</wp:posOffset>
                </wp:positionH>
                <wp:positionV relativeFrom="page">
                  <wp:posOffset>3019425</wp:posOffset>
                </wp:positionV>
                <wp:extent cx="19621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FB086" w14:textId="6D040232" w:rsidR="00D4688B" w:rsidRPr="00BF69B1" w:rsidRDefault="00D4688B" w:rsidP="004C1B86">
                            <w:pPr>
                              <w:jc w:val="center"/>
                              <w:rPr>
                                <w:rFonts w:ascii="Source Sans Pro" w:hAnsi="Source Sans Pro" w:cs="Arial"/>
                                <w:lang w:val="en-US"/>
                              </w:rPr>
                            </w:pPr>
                            <w:r w:rsidRPr="00BF69B1">
                              <w:rPr>
                                <w:rFonts w:ascii="Source Sans Pro" w:hAnsi="Source Sans Pro" w:cs="Arial"/>
                                <w:b/>
                                <w:color w:val="34713B"/>
                                <w:lang w:val="en-US"/>
                              </w:rPr>
                              <w:t>Complexity</w:t>
                            </w:r>
                            <w:r w:rsidRPr="00BF69B1">
                              <w:rPr>
                                <w:rFonts w:ascii="Source Sans Pro" w:hAnsi="Source Sans Pro" w:cs="Arial"/>
                                <w:color w:val="34713B"/>
                                <w:lang w:val="en-US"/>
                              </w:rPr>
                              <w:t>:</w:t>
                            </w:r>
                            <w:r w:rsidRPr="00BF69B1">
                              <w:rPr>
                                <w:rFonts w:ascii="Source Sans Pro" w:hAnsi="Source Sans Pro" w:cs="Arial"/>
                                <w:lang w:val="en-US"/>
                              </w:rPr>
                              <w:t xml:space="preserve"> </w:t>
                            </w:r>
                            <w:r w:rsidR="00760AAD" w:rsidRPr="00BF69B1">
                              <w:rPr>
                                <w:rFonts w:ascii="Source Sans Pro" w:hAnsi="Source Sans Pro" w:cs="Arial"/>
                                <w:lang w:val="en-US"/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42.55pt;margin-top:237.75pt;width:154.5pt;height: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" fillcolor="window" stroked="f" strokeweight=".5pt">
                <v:textbox>
                  <w:txbxContent>
                    <w:p w14:paraId="30BFB086" w14:textId="6D040232" w:rsidR="00D4688B" w:rsidRPr="00BF69B1" w:rsidRDefault="00D4688B" w:rsidP="004C1B86">
                      <w:pPr>
                        <w:jc w:val="center"/>
                        <w:rPr>
                          <w:rFonts w:ascii="Source Sans Pro" w:hAnsi="Source Sans Pro" w:cs="Arial"/>
                          <w:lang w:val="en-US"/>
                        </w:rPr>
                      </w:pPr>
                      <w:r w:rsidRPr="00BF69B1">
                        <w:rPr>
                          <w:rFonts w:ascii="Source Sans Pro" w:hAnsi="Source Sans Pro" w:cs="Arial"/>
                          <w:b/>
                          <w:color w:val="34713B"/>
                          <w:lang w:val="en-US"/>
                        </w:rPr>
                        <w:t>Complexity</w:t>
                      </w:r>
                      <w:r w:rsidRPr="00BF69B1">
                        <w:rPr>
                          <w:rFonts w:ascii="Source Sans Pro" w:hAnsi="Source Sans Pro" w:cs="Arial"/>
                          <w:color w:val="34713B"/>
                          <w:lang w:val="en-US"/>
                        </w:rPr>
                        <w:t>:</w:t>
                      </w:r>
                      <w:r w:rsidRPr="00BF69B1">
                        <w:rPr>
                          <w:rFonts w:ascii="Source Sans Pro" w:hAnsi="Source Sans Pro" w:cs="Arial"/>
                          <w:lang w:val="en-US"/>
                        </w:rPr>
                        <w:t xml:space="preserve"> </w:t>
                      </w:r>
                      <w:r w:rsidR="00760AAD" w:rsidRPr="00BF69B1">
                        <w:rPr>
                          <w:rFonts w:ascii="Source Sans Pro" w:hAnsi="Source Sans Pro" w:cs="Arial"/>
                          <w:lang w:val="en-US"/>
                        </w:rPr>
                        <w:t>medium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7B7F" w:rsidRPr="00A73720">
        <w:rPr>
          <w:rFonts w:ascii="Source Sans Pro" w:hAnsi="Source Sans Pro"/>
          <w:b/>
          <w:bCs/>
          <w:color w:val="34713B"/>
          <w:sz w:val="28"/>
          <w:szCs w:val="28"/>
        </w:rPr>
        <w:t>Ingredients</w:t>
      </w:r>
      <w:r w:rsidR="0019426F" w:rsidRPr="00A73720">
        <w:rPr>
          <w:rFonts w:ascii="Source Sans Pro" w:hAnsi="Source Sans Pro"/>
          <w:b/>
          <w:bCs/>
          <w:color w:val="34713B"/>
          <w:sz w:val="28"/>
          <w:szCs w:val="28"/>
        </w:rPr>
        <w:t xml:space="preserve"> (serves</w:t>
      </w:r>
      <w:r w:rsidR="005D569C" w:rsidRPr="00A73720">
        <w:rPr>
          <w:rFonts w:ascii="Source Sans Pro" w:hAnsi="Source Sans Pro"/>
          <w:b/>
          <w:bCs/>
          <w:color w:val="34713B"/>
          <w:sz w:val="28"/>
          <w:szCs w:val="28"/>
        </w:rPr>
        <w:t xml:space="preserve"> </w:t>
      </w:r>
      <w:r w:rsidR="00CA3320">
        <w:rPr>
          <w:rFonts w:ascii="Source Sans Pro" w:hAnsi="Source Sans Pro"/>
          <w:b/>
          <w:bCs/>
          <w:color w:val="34713B"/>
          <w:sz w:val="28"/>
          <w:szCs w:val="28"/>
        </w:rPr>
        <w:t>makes 10</w:t>
      </w:r>
      <w:r w:rsidR="0019426F" w:rsidRPr="00A73720">
        <w:rPr>
          <w:rFonts w:ascii="Source Sans Pro" w:hAnsi="Source Sans Pro"/>
          <w:b/>
          <w:bCs/>
          <w:color w:val="34713B"/>
          <w:sz w:val="28"/>
          <w:szCs w:val="28"/>
        </w:rPr>
        <w:t>)</w:t>
      </w:r>
      <w:r w:rsidR="0019426F" w:rsidRPr="00A73720">
        <w:rPr>
          <w:rFonts w:ascii="Source Sans Pro" w:hAnsi="Source Sans Pro"/>
          <w:b/>
          <w:bCs/>
          <w:sz w:val="28"/>
          <w:szCs w:val="28"/>
        </w:rPr>
        <w:t xml:space="preserve"> </w:t>
      </w:r>
    </w:p>
    <w:p w14:paraId="01CB0548" w14:textId="18613A98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>60g strong</w:t>
      </w:r>
      <w:r>
        <w:rPr>
          <w:rFonts w:ascii="Source Sans Pro" w:hAnsi="Source Sans Pro"/>
        </w:rPr>
        <w:t xml:space="preserve"> wholemeal</w:t>
      </w:r>
      <w:r w:rsidRPr="00121FF3">
        <w:rPr>
          <w:rFonts w:ascii="Source Sans Pro" w:hAnsi="Source Sans Pro"/>
        </w:rPr>
        <w:t xml:space="preserve"> flour</w:t>
      </w:r>
    </w:p>
    <w:p w14:paraId="649640EB" w14:textId="77777777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>Pinch of mustard powder</w:t>
      </w:r>
    </w:p>
    <w:p w14:paraId="73456631" w14:textId="77777777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>Pinch of cayenne pepper</w:t>
      </w:r>
    </w:p>
    <w:p w14:paraId="486E4915" w14:textId="057E33BF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 xml:space="preserve">2 eggs </w:t>
      </w:r>
    </w:p>
    <w:p w14:paraId="49F67808" w14:textId="1D2BE920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>50g baking fat/block</w:t>
      </w:r>
    </w:p>
    <w:p w14:paraId="0F6796BD" w14:textId="77777777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>150ml water</w:t>
      </w:r>
    </w:p>
    <w:p w14:paraId="140E7D3F" w14:textId="77777777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>25g parmesan cheese</w:t>
      </w:r>
    </w:p>
    <w:p w14:paraId="0AE7904A" w14:textId="77777777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>Twist of black pepper</w:t>
      </w:r>
    </w:p>
    <w:p w14:paraId="70971569" w14:textId="58E183DD" w:rsidR="00121FF3" w:rsidRPr="00121FF3" w:rsidRDefault="003158C8" w:rsidP="00121FF3">
      <w:pPr>
        <w:ind w:left="-426" w:right="283"/>
        <w:rPr>
          <w:rFonts w:ascii="Source Sans Pro" w:hAnsi="Source Sans Pro"/>
        </w:rPr>
      </w:pPr>
      <w:r>
        <w:rPr>
          <w:rFonts w:ascii="Source Sans Pro" w:hAnsi="Source Sans Pro"/>
          <w:noProof/>
        </w:rPr>
        <w:drawing>
          <wp:anchor distT="0" distB="0" distL="114300" distR="114300" simplePos="0" relativeHeight="251662848" behindDoc="0" locked="0" layoutInCell="1" allowOverlap="1" wp14:anchorId="1F3B6261" wp14:editId="736167DE">
            <wp:simplePos x="0" y="0"/>
            <wp:positionH relativeFrom="column">
              <wp:posOffset>4175760</wp:posOffset>
            </wp:positionH>
            <wp:positionV relativeFrom="paragraph">
              <wp:posOffset>162560</wp:posOffset>
            </wp:positionV>
            <wp:extent cx="2197100" cy="1176907"/>
            <wp:effectExtent l="0" t="0" r="0" b="4445"/>
            <wp:wrapSquare wrapText="bothSides"/>
            <wp:docPr id="11414483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48383" name="Picture 11414483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17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FF3" w:rsidRPr="00121FF3">
        <w:rPr>
          <w:rFonts w:ascii="Source Sans Pro" w:hAnsi="Source Sans Pro"/>
        </w:rPr>
        <w:t xml:space="preserve">100g </w:t>
      </w:r>
      <w:r w:rsidR="00121FF3">
        <w:rPr>
          <w:rFonts w:ascii="Source Sans Pro" w:hAnsi="Source Sans Pro"/>
        </w:rPr>
        <w:t xml:space="preserve">reduced-fat </w:t>
      </w:r>
      <w:r w:rsidR="00121FF3" w:rsidRPr="00121FF3">
        <w:rPr>
          <w:rFonts w:ascii="Source Sans Pro" w:hAnsi="Source Sans Pro"/>
        </w:rPr>
        <w:t>cream cheese</w:t>
      </w:r>
    </w:p>
    <w:p w14:paraId="6F1D55A0" w14:textId="4821B33B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>2 slices of ham</w:t>
      </w:r>
    </w:p>
    <w:p w14:paraId="536ADE53" w14:textId="3D067BE0" w:rsidR="00121FF3" w:rsidRPr="00121FF3" w:rsidRDefault="00121FF3" w:rsidP="00121FF3">
      <w:pPr>
        <w:ind w:left="-426" w:right="283"/>
        <w:rPr>
          <w:rFonts w:ascii="Source Sans Pro" w:hAnsi="Source Sans Pro"/>
        </w:rPr>
      </w:pPr>
      <w:r w:rsidRPr="00121FF3">
        <w:rPr>
          <w:rFonts w:ascii="Source Sans Pro" w:hAnsi="Source Sans Pro"/>
        </w:rPr>
        <w:t>1 tomato</w:t>
      </w:r>
    </w:p>
    <w:p w14:paraId="0C0BF9A2" w14:textId="4918D649" w:rsidR="0044143E" w:rsidRDefault="0044143E" w:rsidP="002713E9">
      <w:pPr>
        <w:ind w:left="-426" w:right="283"/>
        <w:rPr>
          <w:rFonts w:ascii="Source Sans Pro" w:hAnsi="Source Sans Pro"/>
        </w:rPr>
      </w:pPr>
    </w:p>
    <w:p w14:paraId="718B7C54" w14:textId="4DD51B12" w:rsidR="0044143E" w:rsidRPr="009A736D" w:rsidRDefault="0044143E" w:rsidP="002713E9">
      <w:pPr>
        <w:ind w:left="-426" w:right="283"/>
        <w:rPr>
          <w:rFonts w:ascii="Source Sans Pro" w:hAnsi="Source Sans Pro"/>
          <w:b/>
          <w:bCs/>
          <w:color w:val="34713B"/>
          <w:sz w:val="28"/>
          <w:szCs w:val="28"/>
        </w:rPr>
      </w:pPr>
      <w:r w:rsidRPr="009A736D">
        <w:rPr>
          <w:rFonts w:ascii="Source Sans Pro" w:hAnsi="Source Sans Pro"/>
          <w:b/>
          <w:bCs/>
          <w:color w:val="34713B"/>
          <w:sz w:val="28"/>
          <w:szCs w:val="28"/>
        </w:rPr>
        <w:t>Equipment</w:t>
      </w:r>
    </w:p>
    <w:p w14:paraId="0A04C27D" w14:textId="65944ECE" w:rsidR="0044143E" w:rsidRPr="004C1B86" w:rsidRDefault="008769F7" w:rsidP="002713E9">
      <w:pPr>
        <w:ind w:left="-426" w:right="283"/>
        <w:rPr>
          <w:rFonts w:ascii="Source Sans Pro" w:hAnsi="Source Sans Pro"/>
        </w:rPr>
      </w:pPr>
      <w:r w:rsidRPr="004C1B8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8437E3" wp14:editId="0203B40C">
                <wp:simplePos x="0" y="0"/>
                <wp:positionH relativeFrom="column">
                  <wp:posOffset>4213860</wp:posOffset>
                </wp:positionH>
                <wp:positionV relativeFrom="page">
                  <wp:posOffset>4546600</wp:posOffset>
                </wp:positionV>
                <wp:extent cx="2244725" cy="2159000"/>
                <wp:effectExtent l="57150" t="19050" r="79375" b="88900"/>
                <wp:wrapNone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159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4713B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55208E" w14:textId="77777777" w:rsidR="0019426F" w:rsidRPr="00A73720" w:rsidRDefault="0019426F" w:rsidP="0019426F">
                            <w:pPr>
                              <w:rPr>
                                <w:rFonts w:ascii="Source Sans Pro" w:hAnsi="Source Sans Pro" w:cs="Arial"/>
                                <w:b/>
                                <w:color w:val="34713B"/>
                                <w:sz w:val="28"/>
                                <w:szCs w:val="28"/>
                              </w:rPr>
                            </w:pPr>
                            <w:r w:rsidRPr="00A73720">
                              <w:rPr>
                                <w:rFonts w:ascii="Source Sans Pro" w:hAnsi="Source Sans Pro" w:cs="Arial"/>
                                <w:b/>
                                <w:color w:val="34713B"/>
                                <w:sz w:val="28"/>
                                <w:szCs w:val="28"/>
                              </w:rPr>
                              <w:t>Top tips</w:t>
                            </w:r>
                          </w:p>
                          <w:p w14:paraId="39B58CA7" w14:textId="77777777" w:rsidR="008769F7" w:rsidRPr="008769F7" w:rsidRDefault="00F05756" w:rsidP="008769F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Source Sans Pro" w:hAnsi="Source Sans Pro" w:cs="Arial"/>
                                <w:bCs/>
                              </w:rPr>
                            </w:pPr>
                            <w:r w:rsidRPr="00203FD3">
                              <w:rPr>
                                <w:rFonts w:ascii="Source Sans Pro" w:hAnsi="Source Sans Pro" w:cs="Arial"/>
                                <w:b/>
                              </w:rPr>
                              <w:t xml:space="preserve"> </w:t>
                            </w:r>
                            <w:r w:rsidR="008769F7" w:rsidRPr="008769F7">
                              <w:rPr>
                                <w:rFonts w:ascii="Source Sans Pro" w:hAnsi="Source Sans Pro" w:cs="Arial"/>
                                <w:bCs/>
                              </w:rPr>
                              <w:t xml:space="preserve">Flavour combination: Try adding a selection of different herbs or fillings e.g. garlic, chilli, smoked salmon. </w:t>
                            </w:r>
                          </w:p>
                          <w:p w14:paraId="04E1C02F" w14:textId="77777777" w:rsidR="008769F7" w:rsidRPr="008769F7" w:rsidRDefault="008769F7" w:rsidP="008769F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Source Sans Pro" w:hAnsi="Source Sans Pro" w:cs="Arial"/>
                                <w:bCs/>
                              </w:rPr>
                            </w:pPr>
                            <w:r w:rsidRPr="008769F7">
                              <w:rPr>
                                <w:rFonts w:ascii="Source Sans Pro" w:hAnsi="Source Sans Pro" w:cs="Arial"/>
                                <w:bCs/>
                              </w:rPr>
                              <w:t xml:space="preserve">Focus on fibre: Use wholemeal flour in this recipe to boost the fibre content of the dish. </w:t>
                            </w:r>
                          </w:p>
                          <w:p w14:paraId="4E2E0618" w14:textId="6396728F" w:rsidR="00F05756" w:rsidRPr="00203FD3" w:rsidRDefault="00F05756" w:rsidP="008769F7">
                            <w:pPr>
                              <w:pStyle w:val="ListParagraph"/>
                              <w:ind w:left="360"/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  <w:r w:rsidRPr="00203FD3">
                              <w:rPr>
                                <w:rFonts w:ascii="Source Sans Pro" w:hAnsi="Source Sans Pro" w:cs="Arial"/>
                                <w:b/>
                              </w:rPr>
                              <w:t xml:space="preserve">   </w:t>
                            </w:r>
                          </w:p>
                          <w:p w14:paraId="56ACA9EC" w14:textId="77777777" w:rsidR="00866EA4" w:rsidRPr="00203FD3" w:rsidRDefault="00866EA4" w:rsidP="0019426F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38FFAF75" w14:textId="77777777" w:rsidR="00866EA4" w:rsidRPr="00203FD3" w:rsidRDefault="00866EA4" w:rsidP="0019426F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43FAE47C" w14:textId="77777777" w:rsidR="0019426F" w:rsidRPr="00203FD3" w:rsidRDefault="0019426F" w:rsidP="0019426F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0B1C3FBE" w14:textId="77777777" w:rsidR="0019426F" w:rsidRPr="00203FD3" w:rsidRDefault="0019426F" w:rsidP="0019426F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55C61591" w14:textId="77777777" w:rsidR="0019426F" w:rsidRPr="00203FD3" w:rsidRDefault="0019426F" w:rsidP="0019426F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2B3648B3" w14:textId="77777777" w:rsidR="0019426F" w:rsidRPr="00203FD3" w:rsidRDefault="0019426F" w:rsidP="0019426F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5C8FB984" w14:textId="77777777" w:rsidR="0019426F" w:rsidRPr="00203FD3" w:rsidRDefault="0019426F" w:rsidP="0019426F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10CCE987" w14:textId="77777777" w:rsidR="0019426F" w:rsidRPr="00203FD3" w:rsidRDefault="0019426F" w:rsidP="0019426F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20279B17" w14:textId="77777777" w:rsidR="0019426F" w:rsidRPr="00203FD3" w:rsidRDefault="0019426F" w:rsidP="0019426F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2A7579EE" w14:textId="77777777" w:rsidR="0019426F" w:rsidRPr="00203FD3" w:rsidRDefault="0019426F" w:rsidP="0019426F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Rectangle 6" o:spid="_x0000_s1027" style="position:absolute;left:0;text-align:left;margin-left:331.8pt;margin-top:358pt;width:176.75pt;height:170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" fillcolor="window" strokecolor="#34713b">
                <v:shadow on="t" color="black" opacity="22937f" origin=",.5" offset="0,.63889mm"/>
                <v:textbox>
                  <w:txbxContent>
                    <w:p w14:paraId="7555208E" w14:textId="77777777" w:rsidR="0019426F" w:rsidRPr="00A73720" w:rsidRDefault="0019426F" w:rsidP="0019426F">
                      <w:pPr>
                        <w:rPr>
                          <w:rFonts w:ascii="Source Sans Pro" w:hAnsi="Source Sans Pro" w:cs="Arial"/>
                          <w:b/>
                          <w:color w:val="34713B"/>
                          <w:sz w:val="28"/>
                          <w:szCs w:val="28"/>
                        </w:rPr>
                      </w:pPr>
                      <w:r w:rsidRPr="00A73720">
                        <w:rPr>
                          <w:rFonts w:ascii="Source Sans Pro" w:hAnsi="Source Sans Pro" w:cs="Arial"/>
                          <w:b/>
                          <w:color w:val="34713B"/>
                          <w:sz w:val="28"/>
                          <w:szCs w:val="28"/>
                        </w:rPr>
                        <w:t>Top tips</w:t>
                      </w:r>
                    </w:p>
                    <w:p w14:paraId="39B58CA7" w14:textId="77777777" w:rsidR="008769F7" w:rsidRPr="008769F7" w:rsidRDefault="00F05756" w:rsidP="008769F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Source Sans Pro" w:hAnsi="Source Sans Pro" w:cs="Arial"/>
                          <w:bCs/>
                        </w:rPr>
                      </w:pPr>
                      <w:r w:rsidRPr="00203FD3">
                        <w:rPr>
                          <w:rFonts w:ascii="Source Sans Pro" w:hAnsi="Source Sans Pro" w:cs="Arial"/>
                          <w:b/>
                        </w:rPr>
                        <w:t xml:space="preserve"> </w:t>
                      </w:r>
                      <w:r w:rsidR="008769F7" w:rsidRPr="008769F7">
                        <w:rPr>
                          <w:rFonts w:ascii="Source Sans Pro" w:hAnsi="Source Sans Pro" w:cs="Arial"/>
                          <w:bCs/>
                        </w:rPr>
                        <w:t xml:space="preserve">Flavour combination: Try adding a selection of different herbs or fillings e.g. garlic, chilli, smoked salmon. </w:t>
                      </w:r>
                    </w:p>
                    <w:p w14:paraId="04E1C02F" w14:textId="77777777" w:rsidR="008769F7" w:rsidRPr="008769F7" w:rsidRDefault="008769F7" w:rsidP="008769F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Source Sans Pro" w:hAnsi="Source Sans Pro" w:cs="Arial"/>
                          <w:bCs/>
                        </w:rPr>
                      </w:pPr>
                      <w:r w:rsidRPr="008769F7">
                        <w:rPr>
                          <w:rFonts w:ascii="Source Sans Pro" w:hAnsi="Source Sans Pro" w:cs="Arial"/>
                          <w:bCs/>
                        </w:rPr>
                        <w:t xml:space="preserve">Focus on fibre: Use wholemeal flour in this recipe to boost the fibre content of the dish. </w:t>
                      </w:r>
                    </w:p>
                    <w:p w14:paraId="4E2E0618" w14:textId="6396728F" w:rsidR="00F05756" w:rsidRPr="00203FD3" w:rsidRDefault="00F05756" w:rsidP="008769F7">
                      <w:pPr>
                        <w:pStyle w:val="ListParagraph"/>
                        <w:ind w:left="360"/>
                        <w:rPr>
                          <w:rFonts w:ascii="Source Sans Pro" w:hAnsi="Source Sans Pro" w:cs="Arial"/>
                          <w:b/>
                        </w:rPr>
                      </w:pPr>
                      <w:r w:rsidRPr="00203FD3">
                        <w:rPr>
                          <w:rFonts w:ascii="Source Sans Pro" w:hAnsi="Source Sans Pro" w:cs="Arial"/>
                          <w:b/>
                        </w:rPr>
                        <w:t xml:space="preserve">   </w:t>
                      </w:r>
                    </w:p>
                    <w:p w14:paraId="56ACA9EC" w14:textId="77777777" w:rsidR="00866EA4" w:rsidRPr="00203FD3" w:rsidRDefault="00866EA4" w:rsidP="0019426F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38FFAF75" w14:textId="77777777" w:rsidR="00866EA4" w:rsidRPr="00203FD3" w:rsidRDefault="00866EA4" w:rsidP="0019426F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43FAE47C" w14:textId="77777777" w:rsidR="0019426F" w:rsidRPr="00203FD3" w:rsidRDefault="0019426F" w:rsidP="0019426F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0B1C3FBE" w14:textId="77777777" w:rsidR="0019426F" w:rsidRPr="00203FD3" w:rsidRDefault="0019426F" w:rsidP="0019426F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55C61591" w14:textId="77777777" w:rsidR="0019426F" w:rsidRPr="00203FD3" w:rsidRDefault="0019426F" w:rsidP="0019426F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2B3648B3" w14:textId="77777777" w:rsidR="0019426F" w:rsidRPr="00203FD3" w:rsidRDefault="0019426F" w:rsidP="0019426F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5C8FB984" w14:textId="77777777" w:rsidR="0019426F" w:rsidRPr="00203FD3" w:rsidRDefault="0019426F" w:rsidP="0019426F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10CCE987" w14:textId="77777777" w:rsidR="0019426F" w:rsidRPr="00203FD3" w:rsidRDefault="0019426F" w:rsidP="0019426F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20279B17" w14:textId="77777777" w:rsidR="0019426F" w:rsidRPr="00203FD3" w:rsidRDefault="0019426F" w:rsidP="0019426F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2A7579EE" w14:textId="77777777" w:rsidR="0019426F" w:rsidRPr="00203FD3" w:rsidRDefault="0019426F" w:rsidP="0019426F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B7F54" w:rsidRPr="000B7F54">
        <w:rPr>
          <w:rFonts w:ascii="Source Sans Pro" w:hAnsi="Source Sans Pro"/>
        </w:rPr>
        <w:t>Baking tray, greaseproof paper, pastry brush, weighing scales, sieve, 2 small bowls, fork, measuring jug, saucepan, heat-resistant spoon, grater, 2 x 10ml spoons, sharp knife, chopping board, cooling rack.</w:t>
      </w:r>
    </w:p>
    <w:p w14:paraId="205EE197" w14:textId="77777777" w:rsidR="005B439D" w:rsidRPr="004C1B86" w:rsidRDefault="005B439D" w:rsidP="002713E9">
      <w:pPr>
        <w:ind w:left="-426" w:right="283"/>
      </w:pPr>
    </w:p>
    <w:p w14:paraId="50CF7262" w14:textId="12CD35C4" w:rsidR="002478AA" w:rsidRPr="00A44E84" w:rsidRDefault="00BB7B7F" w:rsidP="00A44E84">
      <w:pPr>
        <w:ind w:left="-426" w:right="283"/>
        <w:rPr>
          <w:rFonts w:ascii="Source Sans Pro" w:hAnsi="Source Sans Pro"/>
          <w:b/>
          <w:bCs/>
          <w:color w:val="34713B"/>
          <w:sz w:val="28"/>
          <w:szCs w:val="28"/>
        </w:rPr>
      </w:pPr>
      <w:r w:rsidRPr="00A73720">
        <w:rPr>
          <w:rFonts w:ascii="Source Sans Pro" w:hAnsi="Source Sans Pro"/>
          <w:b/>
          <w:bCs/>
          <w:color w:val="34713B"/>
          <w:sz w:val="28"/>
          <w:szCs w:val="28"/>
        </w:rPr>
        <w:t>Method</w:t>
      </w:r>
      <w:r w:rsidR="00A44E84">
        <w:rPr>
          <w:rFonts w:ascii="Source Sans Pro" w:hAnsi="Source Sans Pro"/>
          <w:b/>
          <w:bCs/>
          <w:color w:val="34713B"/>
          <w:sz w:val="28"/>
          <w:szCs w:val="28"/>
        </w:rPr>
        <w:t xml:space="preserve">  </w:t>
      </w:r>
    </w:p>
    <w:p w14:paraId="09EB0AD6" w14:textId="021A211D" w:rsidR="00A44E84" w:rsidRDefault="00A44E84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A44E84">
        <w:rPr>
          <w:rFonts w:ascii="Source Sans Pro" w:hAnsi="Source Sans Pro" w:cs="Arial"/>
        </w:rPr>
        <w:t>Preheat the oven to 200°C or gas mark 6.</w:t>
      </w:r>
    </w:p>
    <w:p w14:paraId="146AEC48" w14:textId="608FDBAB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 xml:space="preserve">Grease or line the baking </w:t>
      </w:r>
      <w:r w:rsidR="00B16C7F" w:rsidRPr="00734CB0">
        <w:rPr>
          <w:rFonts w:ascii="Source Sans Pro" w:hAnsi="Source Sans Pro" w:cs="Arial"/>
        </w:rPr>
        <w:t>tray and</w:t>
      </w:r>
      <w:r w:rsidRPr="00734CB0">
        <w:rPr>
          <w:rFonts w:ascii="Source Sans Pro" w:hAnsi="Source Sans Pro" w:cs="Arial"/>
        </w:rPr>
        <w:t xml:space="preserve"> sprinkle a little water on top.</w:t>
      </w:r>
    </w:p>
    <w:p w14:paraId="64F73343" w14:textId="77777777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Sift the flour, mustard powder and cayenne pepper onto the piece of greaseproof paper or plate. </w:t>
      </w:r>
    </w:p>
    <w:p w14:paraId="7A767883" w14:textId="77777777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Beat the eggs in the small bowl with the fork.</w:t>
      </w:r>
    </w:p>
    <w:p w14:paraId="2DFA3E5D" w14:textId="77777777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Melt the baking fat in the water in the saucepan.</w:t>
      </w:r>
    </w:p>
    <w:p w14:paraId="74374A87" w14:textId="77777777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When it starts to boil, remove from the heat and add in the flour.</w:t>
      </w:r>
    </w:p>
    <w:p w14:paraId="08330798" w14:textId="46E5C78F" w:rsidR="00734CB0" w:rsidRPr="00734CB0" w:rsidRDefault="00E500D1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4C1B8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2584A0" wp14:editId="24B69031">
                <wp:simplePos x="0" y="0"/>
                <wp:positionH relativeFrom="column">
                  <wp:posOffset>4216400</wp:posOffset>
                </wp:positionH>
                <wp:positionV relativeFrom="page">
                  <wp:posOffset>7009130</wp:posOffset>
                </wp:positionV>
                <wp:extent cx="2244725" cy="979805"/>
                <wp:effectExtent l="57150" t="19050" r="79375" b="86995"/>
                <wp:wrapNone/>
                <wp:docPr id="181866026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979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4713B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AB4C04" w14:textId="77777777" w:rsidR="00E500D1" w:rsidRPr="00A73720" w:rsidRDefault="00E500D1" w:rsidP="00E500D1">
                            <w:pPr>
                              <w:rPr>
                                <w:rFonts w:ascii="Source Sans Pro" w:hAnsi="Source Sans Pro" w:cs="Arial"/>
                                <w:b/>
                                <w:color w:val="34713B"/>
                                <w:sz w:val="28"/>
                                <w:szCs w:val="28"/>
                              </w:rPr>
                            </w:pPr>
                            <w:r w:rsidRPr="00A73720">
                              <w:rPr>
                                <w:rFonts w:ascii="Source Sans Pro" w:hAnsi="Source Sans Pro" w:cs="Arial"/>
                                <w:b/>
                                <w:color w:val="34713B"/>
                                <w:sz w:val="28"/>
                                <w:szCs w:val="28"/>
                              </w:rPr>
                              <w:t>Food skills</w:t>
                            </w:r>
                          </w:p>
                          <w:p w14:paraId="58900F24" w14:textId="47DF84F2" w:rsidR="00E500D1" w:rsidRPr="00203FD3" w:rsidRDefault="00E500D1" w:rsidP="00E500D1">
                            <w:pPr>
                              <w:pStyle w:val="ListParagraph"/>
                              <w:ind w:left="0"/>
                              <w:rPr>
                                <w:rFonts w:ascii="Source Sans Pro" w:hAnsi="Source Sans Pro" w:cs="Arial"/>
                              </w:rPr>
                            </w:pPr>
                            <w:r w:rsidRPr="00203FD3">
                              <w:rPr>
                                <w:rFonts w:ascii="Source Sans Pro" w:hAnsi="Source Sans Pro" w:cs="Arial"/>
                              </w:rPr>
                              <w:t xml:space="preserve">Weigh, </w:t>
                            </w:r>
                            <w:r w:rsidR="003B7B9B">
                              <w:rPr>
                                <w:rFonts w:ascii="Source Sans Pro" w:hAnsi="Source Sans Pro" w:cs="Arial"/>
                              </w:rPr>
                              <w:t xml:space="preserve">measure, sift, beat, melt, simmer and boil, mix, stir and combine, grate, bake. </w:t>
                            </w:r>
                          </w:p>
                          <w:p w14:paraId="29A1C22E" w14:textId="77777777" w:rsidR="00E500D1" w:rsidRPr="00203FD3" w:rsidRDefault="00E500D1" w:rsidP="00E500D1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3DA319FB" w14:textId="77777777" w:rsidR="00E500D1" w:rsidRPr="00203FD3" w:rsidRDefault="00E500D1" w:rsidP="00E500D1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35287FA9" w14:textId="77777777" w:rsidR="00E500D1" w:rsidRPr="00203FD3" w:rsidRDefault="00E500D1" w:rsidP="00E500D1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6DB64930" w14:textId="77777777" w:rsidR="00E500D1" w:rsidRPr="00203FD3" w:rsidRDefault="00E500D1" w:rsidP="00E500D1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0522ABA1" w14:textId="77777777" w:rsidR="00E500D1" w:rsidRPr="00203FD3" w:rsidRDefault="00E500D1" w:rsidP="00E500D1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1E1EF643" w14:textId="77777777" w:rsidR="00E500D1" w:rsidRPr="00203FD3" w:rsidRDefault="00E500D1" w:rsidP="00E500D1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24DA39B7" w14:textId="77777777" w:rsidR="00E500D1" w:rsidRPr="00203FD3" w:rsidRDefault="00E500D1" w:rsidP="00E500D1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62E4DEFF" w14:textId="77777777" w:rsidR="00E500D1" w:rsidRPr="00203FD3" w:rsidRDefault="00E500D1" w:rsidP="00E500D1">
                            <w:pPr>
                              <w:rPr>
                                <w:rFonts w:ascii="Source Sans Pro" w:hAnsi="Source Sans Pro" w:cs="Arial"/>
                                <w:b/>
                              </w:rPr>
                            </w:pPr>
                          </w:p>
                          <w:p w14:paraId="014BBB5A" w14:textId="77777777" w:rsidR="00E500D1" w:rsidRPr="00203FD3" w:rsidRDefault="00E500D1" w:rsidP="00E500D1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584A0" id="_x0000_s1028" style="position:absolute;left:0;text-align:left;margin-left:332pt;margin-top:551.9pt;width:176.75pt;height:77.1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" fillcolor="window" strokecolor="#34713b">
                <v:shadow on="t" color="black" opacity="22937f" origin=",.5" offset="0,.63889mm"/>
                <v:textbox>
                  <w:txbxContent>
                    <w:p w14:paraId="3AAB4C04" w14:textId="77777777" w:rsidR="00E500D1" w:rsidRPr="00A73720" w:rsidRDefault="00E500D1" w:rsidP="00E500D1">
                      <w:pPr>
                        <w:rPr>
                          <w:rFonts w:ascii="Source Sans Pro" w:hAnsi="Source Sans Pro" w:cs="Arial"/>
                          <w:b/>
                          <w:color w:val="34713B"/>
                          <w:sz w:val="28"/>
                          <w:szCs w:val="28"/>
                        </w:rPr>
                      </w:pPr>
                      <w:r w:rsidRPr="00A73720">
                        <w:rPr>
                          <w:rFonts w:ascii="Source Sans Pro" w:hAnsi="Source Sans Pro" w:cs="Arial"/>
                          <w:b/>
                          <w:color w:val="34713B"/>
                          <w:sz w:val="28"/>
                          <w:szCs w:val="28"/>
                        </w:rPr>
                        <w:t>Food skills</w:t>
                      </w:r>
                    </w:p>
                    <w:p w14:paraId="58900F24" w14:textId="47DF84F2" w:rsidR="00E500D1" w:rsidRPr="00203FD3" w:rsidRDefault="00E500D1" w:rsidP="00E500D1">
                      <w:pPr>
                        <w:pStyle w:val="ListParagraph"/>
                        <w:ind w:left="0"/>
                        <w:rPr>
                          <w:rFonts w:ascii="Source Sans Pro" w:hAnsi="Source Sans Pro" w:cs="Arial"/>
                        </w:rPr>
                      </w:pPr>
                      <w:r w:rsidRPr="00203FD3">
                        <w:rPr>
                          <w:rFonts w:ascii="Source Sans Pro" w:hAnsi="Source Sans Pro" w:cs="Arial"/>
                        </w:rPr>
                        <w:t xml:space="preserve">Weigh, </w:t>
                      </w:r>
                      <w:r w:rsidR="003B7B9B">
                        <w:rPr>
                          <w:rFonts w:ascii="Source Sans Pro" w:hAnsi="Source Sans Pro" w:cs="Arial"/>
                        </w:rPr>
                        <w:t xml:space="preserve">measure, sift, beat, melt, simmer and boil, mix, stir and combine, grate, bake. </w:t>
                      </w:r>
                    </w:p>
                    <w:p w14:paraId="29A1C22E" w14:textId="77777777" w:rsidR="00E500D1" w:rsidRPr="00203FD3" w:rsidRDefault="00E500D1" w:rsidP="00E500D1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3DA319FB" w14:textId="77777777" w:rsidR="00E500D1" w:rsidRPr="00203FD3" w:rsidRDefault="00E500D1" w:rsidP="00E500D1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35287FA9" w14:textId="77777777" w:rsidR="00E500D1" w:rsidRPr="00203FD3" w:rsidRDefault="00E500D1" w:rsidP="00E500D1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6DB64930" w14:textId="77777777" w:rsidR="00E500D1" w:rsidRPr="00203FD3" w:rsidRDefault="00E500D1" w:rsidP="00E500D1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0522ABA1" w14:textId="77777777" w:rsidR="00E500D1" w:rsidRPr="00203FD3" w:rsidRDefault="00E500D1" w:rsidP="00E500D1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1E1EF643" w14:textId="77777777" w:rsidR="00E500D1" w:rsidRPr="00203FD3" w:rsidRDefault="00E500D1" w:rsidP="00E500D1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24DA39B7" w14:textId="77777777" w:rsidR="00E500D1" w:rsidRPr="00203FD3" w:rsidRDefault="00E500D1" w:rsidP="00E500D1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62E4DEFF" w14:textId="77777777" w:rsidR="00E500D1" w:rsidRPr="00203FD3" w:rsidRDefault="00E500D1" w:rsidP="00E500D1">
                      <w:pPr>
                        <w:rPr>
                          <w:rFonts w:ascii="Source Sans Pro" w:hAnsi="Source Sans Pro" w:cs="Arial"/>
                          <w:b/>
                        </w:rPr>
                      </w:pPr>
                    </w:p>
                    <w:p w14:paraId="014BBB5A" w14:textId="77777777" w:rsidR="00E500D1" w:rsidRPr="00203FD3" w:rsidRDefault="00E500D1" w:rsidP="00E500D1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734CB0" w:rsidRPr="00734CB0">
        <w:rPr>
          <w:rFonts w:ascii="Source Sans Pro" w:hAnsi="Source Sans Pro" w:cs="Arial"/>
        </w:rPr>
        <w:t>Beat the mixture until it is smooth and leaves the side of the pan.</w:t>
      </w:r>
    </w:p>
    <w:p w14:paraId="28B71116" w14:textId="0D447A4F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Stir in the egg, a little at a time, to form a smooth paste.</w:t>
      </w:r>
    </w:p>
    <w:p w14:paraId="25F59E4D" w14:textId="7E784CF0" w:rsidR="00B16C7F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Grate the cheese. </w:t>
      </w:r>
    </w:p>
    <w:p w14:paraId="20594F04" w14:textId="6DB9F8A3" w:rsidR="00734CB0" w:rsidRPr="00B16C7F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B16C7F">
        <w:rPr>
          <w:rFonts w:ascii="Source Sans Pro" w:hAnsi="Source Sans Pro" w:cs="Arial"/>
        </w:rPr>
        <w:t>Add the cheese and black pepper to the mixture and mix until combined.</w:t>
      </w:r>
    </w:p>
    <w:p w14:paraId="1D3906E6" w14:textId="50B01DCB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Place 10 spoons of choux pastry onto the baking tray.</w:t>
      </w:r>
    </w:p>
    <w:p w14:paraId="2FCA731B" w14:textId="6193D71A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Bake for 10 minutes. Increase heat to 220 °C, gas mark 7, and bake for 15 minutes.</w:t>
      </w:r>
    </w:p>
    <w:p w14:paraId="04AEAC94" w14:textId="77777777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Slice with the knife and place on the cooling rack.</w:t>
      </w:r>
    </w:p>
    <w:p w14:paraId="3C1F4E1B" w14:textId="798A7C08" w:rsidR="00734CB0" w:rsidRPr="00734CB0" w:rsidRDefault="00734CB0" w:rsidP="007E6EE6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 xml:space="preserve">Chop the ham and dice the </w:t>
      </w:r>
      <w:r w:rsidR="002478AA" w:rsidRPr="00734CB0">
        <w:rPr>
          <w:rFonts w:ascii="Source Sans Pro" w:hAnsi="Source Sans Pro" w:cs="Arial"/>
        </w:rPr>
        <w:t>tomato and</w:t>
      </w:r>
      <w:r w:rsidRPr="00734CB0">
        <w:rPr>
          <w:rFonts w:ascii="Source Sans Pro" w:hAnsi="Source Sans Pro" w:cs="Arial"/>
        </w:rPr>
        <w:t xml:space="preserve"> mix with the so</w:t>
      </w:r>
      <w:r w:rsidR="00844367">
        <w:rPr>
          <w:rFonts w:ascii="Source Sans Pro" w:hAnsi="Source Sans Pro" w:cs="Arial"/>
        </w:rPr>
        <w:t xml:space="preserve"> </w:t>
      </w:r>
      <w:r w:rsidRPr="00734CB0">
        <w:rPr>
          <w:rFonts w:ascii="Source Sans Pro" w:hAnsi="Source Sans Pro" w:cs="Arial"/>
        </w:rPr>
        <w:t>cheese in the small bowl.</w:t>
      </w:r>
    </w:p>
    <w:p w14:paraId="72073A56" w14:textId="1909B742" w:rsidR="0089429C" w:rsidRPr="00130361" w:rsidRDefault="00734CB0" w:rsidP="00130361">
      <w:pPr>
        <w:pStyle w:val="ListParagraph"/>
        <w:numPr>
          <w:ilvl w:val="0"/>
          <w:numId w:val="30"/>
        </w:numPr>
        <w:ind w:left="-142" w:right="283" w:hanging="340"/>
        <w:rPr>
          <w:rFonts w:ascii="Source Sans Pro" w:hAnsi="Source Sans Pro" w:cs="Arial"/>
        </w:rPr>
      </w:pPr>
      <w:r w:rsidRPr="00734CB0">
        <w:rPr>
          <w:rFonts w:ascii="Source Sans Pro" w:hAnsi="Source Sans Pro" w:cs="Arial"/>
        </w:rPr>
        <w:t>When the buns are cool, fill with the soft cheese mixture.</w:t>
      </w:r>
    </w:p>
    <w:sectPr w:rsidR="0089429C" w:rsidRPr="00130361" w:rsidSect="00427AD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993" w:right="4387" w:bottom="1418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CF16D" w14:textId="77777777" w:rsidR="002F6360" w:rsidRDefault="002F6360" w:rsidP="00A11D46">
      <w:r>
        <w:separator/>
      </w:r>
    </w:p>
  </w:endnote>
  <w:endnote w:type="continuationSeparator" w:id="0">
    <w:p w14:paraId="60F20D90" w14:textId="77777777" w:rsidR="002F6360" w:rsidRDefault="002F6360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ABB8E" w14:textId="77777777" w:rsidR="009B21E5" w:rsidRDefault="009B21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2C9507D3" w14:textId="7777777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C608C3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0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4CC608C3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D61E84" w14:textId="7777777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1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2AD61E84" w14:textId="77777777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6C59F973" w14:textId="77777777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1F1E" w14:textId="17365EC1" w:rsidR="00190FAE" w:rsidRPr="00190FAE" w:rsidRDefault="00427AD8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47653512">
              <wp:simplePos x="0" y="0"/>
              <wp:positionH relativeFrom="page">
                <wp:posOffset>2025650</wp:posOffset>
              </wp:positionH>
              <wp:positionV relativeFrom="paragraph">
                <wp:posOffset>94719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93447C" w14:textId="0C014B42" w:rsidR="00C46085" w:rsidRPr="0075715B" w:rsidRDefault="001B113C" w:rsidP="00BA5ED0">
                          <w:pPr>
                            <w:pStyle w:val="FFLFooter"/>
                            <w:jc w:val="right"/>
                            <w:rPr>
                              <w:rFonts w:ascii="Source Sans Pro" w:hAnsi="Source Sans Pro"/>
                            </w:rPr>
                          </w:pPr>
                          <w:r w:rsidRPr="0075715B">
                            <w:rPr>
                              <w:rFonts w:ascii="Source Sans Pro" w:hAnsi="Source Sans Pro"/>
                            </w:rPr>
                            <w:t>© Food – a fact of life</w:t>
                          </w:r>
                          <w:r w:rsidR="001641BA">
                            <w:rPr>
                              <w:rFonts w:ascii="Source Sans Pro" w:hAnsi="Source Sans Pro"/>
                            </w:rPr>
                            <w:t xml:space="preserve"> </w:t>
                          </w:r>
                          <w:r w:rsidR="00192835">
                            <w:rPr>
                              <w:rFonts w:ascii="Source Sans Pro" w:hAnsi="Source Sans Pro"/>
                            </w:rPr>
                            <w:fldChar w:fldCharType="begin"/>
                          </w:r>
                          <w:r w:rsidR="00192835">
                            <w:rPr>
                              <w:rFonts w:ascii="Source Sans Pro" w:hAnsi="Source Sans Pro"/>
                            </w:rPr>
                            <w:instrText xml:space="preserve"> DATE \</w:instrText>
                          </w:r>
                          <w:r w:rsidR="001641BA">
                            <w:rPr>
                              <w:rFonts w:ascii="Source Sans Pro" w:hAnsi="Source Sans Pro"/>
                            </w:rPr>
                            <w:instrText>@ "YYYY"</w:instrText>
                          </w:r>
                          <w:r w:rsidR="00192835">
                            <w:rPr>
                              <w:rFonts w:ascii="Source Sans Pro" w:hAnsi="Source Sans Pro"/>
                            </w:rPr>
                            <w:instrText xml:space="preserve"> </w:instrText>
                          </w:r>
                          <w:r w:rsidR="00192835">
                            <w:rPr>
                              <w:rFonts w:ascii="Source Sans Pro" w:hAnsi="Source Sans Pro"/>
                            </w:rPr>
                            <w:fldChar w:fldCharType="separate"/>
                          </w:r>
                          <w:r w:rsidR="00AC1D1E">
                            <w:rPr>
                              <w:rFonts w:ascii="Source Sans Pro" w:hAnsi="Source Sans Pro"/>
                              <w:noProof/>
                            </w:rPr>
                            <w:t>2026</w:t>
                          </w:r>
                          <w:r w:rsidR="00192835">
                            <w:rPr>
                              <w:rFonts w:ascii="Source Sans Pro" w:hAnsi="Source Sans Pro"/>
                            </w:rPr>
                            <w:fldChar w:fldCharType="end"/>
                          </w:r>
                          <w:r w:rsidRPr="0075715B">
                            <w:rPr>
                              <w:rFonts w:ascii="Source Sans Pro" w:hAnsi="Source Sans Pro"/>
                            </w:rPr>
                            <w:t xml:space="preserve">    </w:t>
                          </w:r>
                          <w:r w:rsidR="00622193" w:rsidRPr="0075715B">
                            <w:rPr>
                              <w:rFonts w:ascii="Source Sans Pro" w:hAnsi="Source Sans Pro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159.5pt;margin-top:7.45pt;width:408pt;height:20.7pt;z-index:-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" filled="f" stroked="f">
              <v:textbox inset="0,0,0,0">
                <w:txbxContent>
                  <w:p w14:paraId="2793447C" w14:textId="0C014B42" w:rsidR="00C46085" w:rsidRPr="0075715B" w:rsidRDefault="001B113C" w:rsidP="00BA5ED0">
                    <w:pPr>
                      <w:pStyle w:val="FFLFooter"/>
                      <w:jc w:val="right"/>
                      <w:rPr>
                        <w:rFonts w:ascii="Source Sans Pro" w:hAnsi="Source Sans Pro"/>
                      </w:rPr>
                    </w:pPr>
                    <w:r w:rsidRPr="0075715B">
                      <w:rPr>
                        <w:rFonts w:ascii="Source Sans Pro" w:hAnsi="Source Sans Pro"/>
                      </w:rPr>
                      <w:t>© Food – a fact of life</w:t>
                    </w:r>
                    <w:r w:rsidR="001641BA">
                      <w:rPr>
                        <w:rFonts w:ascii="Source Sans Pro" w:hAnsi="Source Sans Pro"/>
                      </w:rPr>
                      <w:t xml:space="preserve"> </w:t>
                    </w:r>
                    <w:r w:rsidR="00192835">
                      <w:rPr>
                        <w:rFonts w:ascii="Source Sans Pro" w:hAnsi="Source Sans Pro"/>
                      </w:rPr>
                      <w:fldChar w:fldCharType="begin"/>
                    </w:r>
                    <w:r w:rsidR="00192835">
                      <w:rPr>
                        <w:rFonts w:ascii="Source Sans Pro" w:hAnsi="Source Sans Pro"/>
                      </w:rPr>
                      <w:instrText xml:space="preserve"> DATE \</w:instrText>
                    </w:r>
                    <w:r w:rsidR="001641BA">
                      <w:rPr>
                        <w:rFonts w:ascii="Source Sans Pro" w:hAnsi="Source Sans Pro"/>
                      </w:rPr>
                      <w:instrText>@ "YYYY"</w:instrText>
                    </w:r>
                    <w:r w:rsidR="00192835">
                      <w:rPr>
                        <w:rFonts w:ascii="Source Sans Pro" w:hAnsi="Source Sans Pro"/>
                      </w:rPr>
                      <w:instrText xml:space="preserve"> </w:instrText>
                    </w:r>
                    <w:r w:rsidR="00192835">
                      <w:rPr>
                        <w:rFonts w:ascii="Source Sans Pro" w:hAnsi="Source Sans Pro"/>
                      </w:rPr>
                      <w:fldChar w:fldCharType="separate"/>
                    </w:r>
                    <w:r w:rsidR="00AC1D1E">
                      <w:rPr>
                        <w:rFonts w:ascii="Source Sans Pro" w:hAnsi="Source Sans Pro"/>
                        <w:noProof/>
                      </w:rPr>
                      <w:t>2026</w:t>
                    </w:r>
                    <w:r w:rsidR="00192835">
                      <w:rPr>
                        <w:rFonts w:ascii="Source Sans Pro" w:hAnsi="Source Sans Pro"/>
                      </w:rPr>
                      <w:fldChar w:fldCharType="end"/>
                    </w:r>
                    <w:r w:rsidRPr="0075715B">
                      <w:rPr>
                        <w:rFonts w:ascii="Source Sans Pro" w:hAnsi="Source Sans Pro"/>
                      </w:rPr>
                      <w:t xml:space="preserve">    </w:t>
                    </w:r>
                    <w:r w:rsidR="00622193" w:rsidRPr="0075715B">
                      <w:rPr>
                        <w:rFonts w:ascii="Source Sans Pro" w:hAnsi="Source Sans Pro"/>
                      </w:rPr>
                      <w:t xml:space="preserve">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31FA4D4C">
              <wp:simplePos x="0" y="0"/>
              <wp:positionH relativeFrom="margin">
                <wp:posOffset>836295</wp:posOffset>
              </wp:positionH>
              <wp:positionV relativeFrom="paragraph">
                <wp:posOffset>-325120</wp:posOffset>
              </wp:positionV>
              <wp:extent cx="2997200" cy="669925"/>
              <wp:effectExtent l="0" t="0" r="0" b="0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0" cy="6699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21E56C" w14:textId="77777777" w:rsidR="00C25118" w:rsidRPr="00487975" w:rsidRDefault="00C25118" w:rsidP="0075715B">
                          <w:pPr>
                            <w:spacing w:before="100" w:beforeAutospacing="1" w:after="100" w:afterAutospacing="1"/>
                            <w:rPr>
                              <w:rFonts w:ascii="Source Sans Pro" w:eastAsia="Times New Roman" w:hAnsi="Source Sans Pro" w:cs="Arial"/>
                              <w:sz w:val="20"/>
                              <w:szCs w:val="20"/>
                              <w:lang w:eastAsia="en-GB"/>
                            </w:rPr>
                          </w:pPr>
                          <w:r w:rsidRPr="00487975">
                            <w:rPr>
                              <w:rFonts w:ascii="Source Sans Pro" w:eastAsia="Times New Roman" w:hAnsi="Source Sans Pro" w:cs="Arial"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487975">
                            <w:rPr>
                              <w:rFonts w:ascii="Source Sans Pro" w:eastAsia="Times New Roman" w:hAnsi="Source Sans Pro" w:cs="Arial"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487975">
                            <w:rPr>
                              <w:rFonts w:ascii="Source Sans Pro" w:eastAsia="Times New Roman" w:hAnsi="Source Sans Pro" w:cs="Arial"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66B1D26" w14:textId="77777777" w:rsidR="00C25118" w:rsidRPr="0075715B" w:rsidRDefault="00C25118" w:rsidP="0075715B">
                          <w:pPr>
                            <w:rPr>
                              <w:rFonts w:ascii="Source Sans Pro" w:hAnsi="Source Sans Pro"/>
                              <w:i/>
                              <w:i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4" type="#_x0000_t202" style="position:absolute;margin-left:65.85pt;margin-top:-25.6pt;width:236pt;height:52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" fillcolor="window" stroked="f" strokeweight=".5pt">
              <v:textbox>
                <w:txbxContent>
                  <w:p w14:paraId="2321E56C" w14:textId="77777777" w:rsidR="00C25118" w:rsidRPr="00487975" w:rsidRDefault="00C25118" w:rsidP="0075715B">
                    <w:pPr>
                      <w:spacing w:before="100" w:beforeAutospacing="1" w:after="100" w:afterAutospacing="1"/>
                      <w:rPr>
                        <w:rFonts w:ascii="Source Sans Pro" w:eastAsia="Times New Roman" w:hAnsi="Source Sans Pro" w:cs="Arial"/>
                        <w:sz w:val="20"/>
                        <w:szCs w:val="20"/>
                        <w:lang w:eastAsia="en-GB"/>
                      </w:rPr>
                    </w:pPr>
                    <w:r w:rsidRPr="00487975">
                      <w:rPr>
                        <w:rFonts w:ascii="Source Sans Pro" w:eastAsia="Times New Roman" w:hAnsi="Source Sans Pro" w:cs="Arial"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487975">
                      <w:rPr>
                        <w:rFonts w:ascii="Source Sans Pro" w:eastAsia="Times New Roman" w:hAnsi="Source Sans Pro" w:cs="Arial"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487975">
                      <w:rPr>
                        <w:rFonts w:ascii="Source Sans Pro" w:eastAsia="Times New Roman" w:hAnsi="Source Sans Pro" w:cs="Arial"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66B1D26" w14:textId="77777777" w:rsidR="00C25118" w:rsidRPr="0075715B" w:rsidRDefault="00C25118" w:rsidP="0075715B">
                    <w:pPr>
                      <w:rPr>
                        <w:rFonts w:ascii="Source Sans Pro" w:hAnsi="Source Sans Pro"/>
                        <w:i/>
                        <w:iCs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1B1C84">
      <w:rPr>
        <w:noProof/>
      </w:rPr>
      <w:drawing>
        <wp:anchor distT="0" distB="0" distL="114300" distR="114300" simplePos="0" relativeHeight="251658245" behindDoc="0" locked="0" layoutInCell="1" allowOverlap="1" wp14:anchorId="309C9DCA" wp14:editId="73821EC9">
          <wp:simplePos x="0" y="0"/>
          <wp:positionH relativeFrom="column">
            <wp:posOffset>-521173</wp:posOffset>
          </wp:positionH>
          <wp:positionV relativeFrom="paragraph">
            <wp:posOffset>-365125</wp:posOffset>
          </wp:positionV>
          <wp:extent cx="1320800" cy="657225"/>
          <wp:effectExtent l="0" t="0" r="0" b="9525"/>
          <wp:wrapSquare wrapText="bothSides"/>
          <wp:docPr id="806162108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3208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3F5EB331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B86E5" w14:textId="77777777" w:rsidR="002F6360" w:rsidRDefault="002F6360" w:rsidP="00A11D46">
      <w:r>
        <w:separator/>
      </w:r>
    </w:p>
  </w:footnote>
  <w:footnote w:type="continuationSeparator" w:id="0">
    <w:p w14:paraId="0FBF32AC" w14:textId="77777777" w:rsidR="002F6360" w:rsidRDefault="002F6360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F8CDC" w14:textId="77777777" w:rsidR="009B21E5" w:rsidRDefault="009B21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CD640" w14:textId="77777777" w:rsidR="00A11D46" w:rsidRDefault="00A11D46" w:rsidP="009360DC">
    <w:pPr>
      <w:ind w:left="-142" w:firstLine="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BE375" w14:textId="77777777" w:rsidR="00A11D46" w:rsidRPr="009607A1" w:rsidRDefault="0075715B" w:rsidP="009607A1">
    <w:r>
      <w:rPr>
        <w:noProof/>
      </w:rPr>
      <w:drawing>
        <wp:anchor distT="0" distB="0" distL="114300" distR="114300" simplePos="0" relativeHeight="251658246" behindDoc="0" locked="0" layoutInCell="1" allowOverlap="1" wp14:anchorId="0D7B9686" wp14:editId="77B751B0">
          <wp:simplePos x="0" y="0"/>
          <wp:positionH relativeFrom="column">
            <wp:posOffset>5318598</wp:posOffset>
          </wp:positionH>
          <wp:positionV relativeFrom="paragraph">
            <wp:posOffset>-289560</wp:posOffset>
          </wp:positionV>
          <wp:extent cx="1269463" cy="875305"/>
          <wp:effectExtent l="0" t="0" r="6985" b="1270"/>
          <wp:wrapNone/>
          <wp:docPr id="146955763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463" cy="87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3407C9A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4F9509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24F9509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CA31D2"/>
    <w:multiLevelType w:val="hybridMultilevel"/>
    <w:tmpl w:val="F4DC3752"/>
    <w:lvl w:ilvl="0" w:tplc="53DCB64E">
      <w:start w:val="4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C3463"/>
    <w:multiLevelType w:val="hybridMultilevel"/>
    <w:tmpl w:val="7624C548"/>
    <w:lvl w:ilvl="0" w:tplc="E63C51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713B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49111C"/>
    <w:multiLevelType w:val="hybridMultilevel"/>
    <w:tmpl w:val="831662DE"/>
    <w:lvl w:ilvl="0" w:tplc="A176A31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34713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46EFC"/>
    <w:multiLevelType w:val="hybridMultilevel"/>
    <w:tmpl w:val="8204419C"/>
    <w:lvl w:ilvl="0" w:tplc="53DCB64E">
      <w:start w:val="4"/>
      <w:numFmt w:val="bullet"/>
      <w:lvlText w:val=""/>
      <w:lvlJc w:val="left"/>
      <w:pPr>
        <w:ind w:left="0" w:firstLine="0"/>
      </w:pPr>
      <w:rPr>
        <w:rFonts w:ascii="Symbol" w:eastAsiaTheme="minorHAnsi" w:hAnsi="Symbol" w:cs="Arial" w:hint="default"/>
        <w:color w:val="34713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9E1D5A"/>
    <w:multiLevelType w:val="hybridMultilevel"/>
    <w:tmpl w:val="17A217D0"/>
    <w:lvl w:ilvl="0" w:tplc="E63C51AC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34713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E81F65"/>
    <w:multiLevelType w:val="multilevel"/>
    <w:tmpl w:val="245A1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D1480"/>
    <w:multiLevelType w:val="hybridMultilevel"/>
    <w:tmpl w:val="17E65160"/>
    <w:lvl w:ilvl="0" w:tplc="A176A31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34713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055975"/>
    <w:multiLevelType w:val="hybridMultilevel"/>
    <w:tmpl w:val="50367E76"/>
    <w:lvl w:ilvl="0" w:tplc="F8547A6E">
      <w:start w:val="1"/>
      <w:numFmt w:val="decimal"/>
      <w:lvlText w:val="%1."/>
      <w:lvlJc w:val="left"/>
      <w:pPr>
        <w:ind w:left="360" w:hanging="360"/>
      </w:pPr>
      <w:rPr>
        <w:rFonts w:ascii="Source Sans Pro" w:hAnsi="Source Sans Pro" w:hint="default"/>
        <w:b/>
        <w:bCs/>
        <w:color w:val="34713B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5"/>
  </w:num>
  <w:num w:numId="2" w16cid:durableId="2038655589">
    <w:abstractNumId w:val="33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9"/>
  </w:num>
  <w:num w:numId="16" w16cid:durableId="1026519799">
    <w:abstractNumId w:val="18"/>
  </w:num>
  <w:num w:numId="17" w16cid:durableId="939918132">
    <w:abstractNumId w:val="30"/>
  </w:num>
  <w:num w:numId="18" w16cid:durableId="1250578658">
    <w:abstractNumId w:val="15"/>
  </w:num>
  <w:num w:numId="19" w16cid:durableId="477306282">
    <w:abstractNumId w:val="20"/>
  </w:num>
  <w:num w:numId="20" w16cid:durableId="66419943">
    <w:abstractNumId w:val="37"/>
  </w:num>
  <w:num w:numId="21" w16cid:durableId="249848102">
    <w:abstractNumId w:val="28"/>
  </w:num>
  <w:num w:numId="22" w16cid:durableId="1004015317">
    <w:abstractNumId w:val="25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6"/>
  </w:num>
  <w:num w:numId="26" w16cid:durableId="810052301">
    <w:abstractNumId w:val="23"/>
  </w:num>
  <w:num w:numId="27" w16cid:durableId="1702122969">
    <w:abstractNumId w:val="26"/>
  </w:num>
  <w:num w:numId="28" w16cid:durableId="960192088">
    <w:abstractNumId w:val="24"/>
  </w:num>
  <w:num w:numId="29" w16cid:durableId="1767265666">
    <w:abstractNumId w:val="21"/>
  </w:num>
  <w:num w:numId="30" w16cid:durableId="327489666">
    <w:abstractNumId w:val="32"/>
  </w:num>
  <w:num w:numId="31" w16cid:durableId="556402383">
    <w:abstractNumId w:val="34"/>
  </w:num>
  <w:num w:numId="32" w16cid:durableId="1240170334">
    <w:abstractNumId w:val="27"/>
  </w:num>
  <w:num w:numId="33" w16cid:durableId="789938014">
    <w:abstractNumId w:val="31"/>
  </w:num>
  <w:num w:numId="34" w16cid:durableId="207685009">
    <w:abstractNumId w:val="17"/>
  </w:num>
  <w:num w:numId="35" w16cid:durableId="281692743">
    <w:abstractNumId w:val="22"/>
  </w:num>
  <w:num w:numId="36" w16cid:durableId="2074041790">
    <w:abstractNumId w:val="11"/>
  </w:num>
  <w:num w:numId="37" w16cid:durableId="125008678">
    <w:abstractNumId w:val="14"/>
  </w:num>
  <w:num w:numId="38" w16cid:durableId="200855366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B86"/>
    <w:rsid w:val="000003E4"/>
    <w:rsid w:val="00005205"/>
    <w:rsid w:val="00026DEC"/>
    <w:rsid w:val="000607C7"/>
    <w:rsid w:val="000670E0"/>
    <w:rsid w:val="00073A10"/>
    <w:rsid w:val="0009198D"/>
    <w:rsid w:val="000A2E0C"/>
    <w:rsid w:val="000A5077"/>
    <w:rsid w:val="000B7F54"/>
    <w:rsid w:val="000E6BB1"/>
    <w:rsid w:val="000F3198"/>
    <w:rsid w:val="00111FB9"/>
    <w:rsid w:val="00121FF3"/>
    <w:rsid w:val="00130361"/>
    <w:rsid w:val="00131E44"/>
    <w:rsid w:val="001351D9"/>
    <w:rsid w:val="001641BA"/>
    <w:rsid w:val="00173E4C"/>
    <w:rsid w:val="00176F38"/>
    <w:rsid w:val="00190D6F"/>
    <w:rsid w:val="00190FAE"/>
    <w:rsid w:val="00192835"/>
    <w:rsid w:val="001935E7"/>
    <w:rsid w:val="0019426F"/>
    <w:rsid w:val="0019442C"/>
    <w:rsid w:val="001B113C"/>
    <w:rsid w:val="001C0451"/>
    <w:rsid w:val="001D7B2A"/>
    <w:rsid w:val="001E0DC0"/>
    <w:rsid w:val="00203FD3"/>
    <w:rsid w:val="00207670"/>
    <w:rsid w:val="0021462F"/>
    <w:rsid w:val="00231A33"/>
    <w:rsid w:val="0023298F"/>
    <w:rsid w:val="002478AA"/>
    <w:rsid w:val="00253B4F"/>
    <w:rsid w:val="00257198"/>
    <w:rsid w:val="002620DF"/>
    <w:rsid w:val="00263213"/>
    <w:rsid w:val="002713E9"/>
    <w:rsid w:val="0027551E"/>
    <w:rsid w:val="0027566F"/>
    <w:rsid w:val="00285A04"/>
    <w:rsid w:val="002A0987"/>
    <w:rsid w:val="002C2B64"/>
    <w:rsid w:val="002D18FF"/>
    <w:rsid w:val="002F6360"/>
    <w:rsid w:val="003158C8"/>
    <w:rsid w:val="0033602A"/>
    <w:rsid w:val="00346AD6"/>
    <w:rsid w:val="00354408"/>
    <w:rsid w:val="00372F5A"/>
    <w:rsid w:val="00387F6F"/>
    <w:rsid w:val="003B0DC8"/>
    <w:rsid w:val="003B7B9B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13F6D"/>
    <w:rsid w:val="00426CA9"/>
    <w:rsid w:val="00427AD8"/>
    <w:rsid w:val="0043230E"/>
    <w:rsid w:val="00441211"/>
    <w:rsid w:val="0044143E"/>
    <w:rsid w:val="0048771D"/>
    <w:rsid w:val="00487975"/>
    <w:rsid w:val="004C1B86"/>
    <w:rsid w:val="004D0FEF"/>
    <w:rsid w:val="004D35D6"/>
    <w:rsid w:val="004D42CC"/>
    <w:rsid w:val="004D79EB"/>
    <w:rsid w:val="004E2F92"/>
    <w:rsid w:val="004F1418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67811"/>
    <w:rsid w:val="00572415"/>
    <w:rsid w:val="005844A8"/>
    <w:rsid w:val="005A0FFF"/>
    <w:rsid w:val="005A51E8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300D4"/>
    <w:rsid w:val="00642478"/>
    <w:rsid w:val="00643347"/>
    <w:rsid w:val="006462FA"/>
    <w:rsid w:val="00646695"/>
    <w:rsid w:val="00674669"/>
    <w:rsid w:val="006B261D"/>
    <w:rsid w:val="006B2E5B"/>
    <w:rsid w:val="006C42E1"/>
    <w:rsid w:val="006E2A44"/>
    <w:rsid w:val="006F3FAA"/>
    <w:rsid w:val="00721AEA"/>
    <w:rsid w:val="00725A62"/>
    <w:rsid w:val="0073214F"/>
    <w:rsid w:val="00734CB0"/>
    <w:rsid w:val="00735C8C"/>
    <w:rsid w:val="00740BD7"/>
    <w:rsid w:val="007538BB"/>
    <w:rsid w:val="0075606F"/>
    <w:rsid w:val="0075715B"/>
    <w:rsid w:val="00760AAD"/>
    <w:rsid w:val="00764799"/>
    <w:rsid w:val="00764FD2"/>
    <w:rsid w:val="00785F8F"/>
    <w:rsid w:val="00791D78"/>
    <w:rsid w:val="00792AD0"/>
    <w:rsid w:val="00797D95"/>
    <w:rsid w:val="007A64E1"/>
    <w:rsid w:val="007D5752"/>
    <w:rsid w:val="007E3E87"/>
    <w:rsid w:val="007E6EE6"/>
    <w:rsid w:val="00800E76"/>
    <w:rsid w:val="00827576"/>
    <w:rsid w:val="008305A9"/>
    <w:rsid w:val="00844367"/>
    <w:rsid w:val="00846F9B"/>
    <w:rsid w:val="00856926"/>
    <w:rsid w:val="00860BD1"/>
    <w:rsid w:val="00862629"/>
    <w:rsid w:val="008647D6"/>
    <w:rsid w:val="00866EA4"/>
    <w:rsid w:val="00867650"/>
    <w:rsid w:val="00874B2E"/>
    <w:rsid w:val="008769F7"/>
    <w:rsid w:val="0089067E"/>
    <w:rsid w:val="0089429C"/>
    <w:rsid w:val="008C2B85"/>
    <w:rsid w:val="008C355A"/>
    <w:rsid w:val="008D4A5C"/>
    <w:rsid w:val="008D65D6"/>
    <w:rsid w:val="008E420C"/>
    <w:rsid w:val="008E5754"/>
    <w:rsid w:val="008F0BC0"/>
    <w:rsid w:val="008F1A95"/>
    <w:rsid w:val="008F32FA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71517"/>
    <w:rsid w:val="00984BFE"/>
    <w:rsid w:val="00987D3E"/>
    <w:rsid w:val="009968CF"/>
    <w:rsid w:val="009A736D"/>
    <w:rsid w:val="009B21E5"/>
    <w:rsid w:val="00A11D46"/>
    <w:rsid w:val="00A122C5"/>
    <w:rsid w:val="00A311D4"/>
    <w:rsid w:val="00A33982"/>
    <w:rsid w:val="00A4146B"/>
    <w:rsid w:val="00A4224B"/>
    <w:rsid w:val="00A44E84"/>
    <w:rsid w:val="00A54FC5"/>
    <w:rsid w:val="00A73720"/>
    <w:rsid w:val="00A86C75"/>
    <w:rsid w:val="00A90BFF"/>
    <w:rsid w:val="00A91989"/>
    <w:rsid w:val="00AA6548"/>
    <w:rsid w:val="00AB2732"/>
    <w:rsid w:val="00AB74AE"/>
    <w:rsid w:val="00AC1D1E"/>
    <w:rsid w:val="00AC337D"/>
    <w:rsid w:val="00AC5123"/>
    <w:rsid w:val="00AE7974"/>
    <w:rsid w:val="00B1456B"/>
    <w:rsid w:val="00B16C7F"/>
    <w:rsid w:val="00B45F0D"/>
    <w:rsid w:val="00B533B4"/>
    <w:rsid w:val="00B60862"/>
    <w:rsid w:val="00B636BF"/>
    <w:rsid w:val="00B9553C"/>
    <w:rsid w:val="00BA0084"/>
    <w:rsid w:val="00BA5ED0"/>
    <w:rsid w:val="00BB7B7F"/>
    <w:rsid w:val="00BC6636"/>
    <w:rsid w:val="00BF49EC"/>
    <w:rsid w:val="00BF5CCA"/>
    <w:rsid w:val="00BF69B1"/>
    <w:rsid w:val="00C15EBB"/>
    <w:rsid w:val="00C25118"/>
    <w:rsid w:val="00C25188"/>
    <w:rsid w:val="00C27CD8"/>
    <w:rsid w:val="00C3083B"/>
    <w:rsid w:val="00C346FC"/>
    <w:rsid w:val="00C46085"/>
    <w:rsid w:val="00C52794"/>
    <w:rsid w:val="00C5310D"/>
    <w:rsid w:val="00C56155"/>
    <w:rsid w:val="00C608AD"/>
    <w:rsid w:val="00C61237"/>
    <w:rsid w:val="00C74775"/>
    <w:rsid w:val="00C915E7"/>
    <w:rsid w:val="00C9177F"/>
    <w:rsid w:val="00C94A2D"/>
    <w:rsid w:val="00C97A5C"/>
    <w:rsid w:val="00CA1C45"/>
    <w:rsid w:val="00CA3320"/>
    <w:rsid w:val="00CA6BA1"/>
    <w:rsid w:val="00CB0EF7"/>
    <w:rsid w:val="00CB6105"/>
    <w:rsid w:val="00CC3B5C"/>
    <w:rsid w:val="00CE2205"/>
    <w:rsid w:val="00CF07DC"/>
    <w:rsid w:val="00D07E98"/>
    <w:rsid w:val="00D11607"/>
    <w:rsid w:val="00D13DB7"/>
    <w:rsid w:val="00D17525"/>
    <w:rsid w:val="00D218C0"/>
    <w:rsid w:val="00D21997"/>
    <w:rsid w:val="00D266FF"/>
    <w:rsid w:val="00D27209"/>
    <w:rsid w:val="00D35969"/>
    <w:rsid w:val="00D4688B"/>
    <w:rsid w:val="00D82D30"/>
    <w:rsid w:val="00D94A3F"/>
    <w:rsid w:val="00D94DDC"/>
    <w:rsid w:val="00DC401F"/>
    <w:rsid w:val="00E03FCF"/>
    <w:rsid w:val="00E16E32"/>
    <w:rsid w:val="00E500D1"/>
    <w:rsid w:val="00E505D8"/>
    <w:rsid w:val="00E55844"/>
    <w:rsid w:val="00E728B0"/>
    <w:rsid w:val="00E81E1C"/>
    <w:rsid w:val="00E92531"/>
    <w:rsid w:val="00EA050B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4297"/>
    <w:rsid w:val="00F86146"/>
    <w:rsid w:val="00F943A0"/>
    <w:rsid w:val="00F97C87"/>
    <w:rsid w:val="00FC0621"/>
    <w:rsid w:val="00FC0C4C"/>
    <w:rsid w:val="00FC6C6A"/>
    <w:rsid w:val="00FC7A50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10687C"/>
  <w14:defaultImageDpi w14:val="300"/>
  <w15:docId w15:val="{94D5C417-4485-42A3-894D-9D7D78660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  <w:style w:type="table" w:styleId="TableGrid">
    <w:name w:val="Table Grid"/>
    <w:basedOn w:val="TableNormal"/>
    <w:uiPriority w:val="59"/>
    <w:rsid w:val="00785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rafford\OneDrive%20-%20British%20Nutrition%20Foundation\Downloads\Template%20recipe%20te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ce0553dddd25d99b22cfbc3590afeb1a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c216a21d9ec43ded0ea9f5496cf36e2c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8700C8-37CA-4706-B726-6DB0E0D30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recipe test</Template>
  <TotalTime>1</TotalTime>
  <Pages>1</Pages>
  <Words>251</Words>
  <Characters>1170</Characters>
  <Application>Microsoft Office Word</Application>
  <DocSecurity>0</DocSecurity>
  <Lines>50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Ewen Trafford</dc:creator>
  <cp:keywords/>
  <cp:lastModifiedBy>Orla Condon</cp:lastModifiedBy>
  <cp:revision>3</cp:revision>
  <dcterms:created xsi:type="dcterms:W3CDTF">2026-04-10T09:02:00Z</dcterms:created>
  <dcterms:modified xsi:type="dcterms:W3CDTF">2026-04-10T09:13:00Z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Order">
    <vt:r8>29600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ContentTypeId">
    <vt:lpwstr>0x0101008BB7717B116CB0458FBBE0A0DE0182DD</vt:lpwstr>
  </property>
</Properties>
</file>