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0DF9B" w14:textId="5C7DE68B" w:rsidR="00190FAE" w:rsidRDefault="00190FAE" w:rsidP="00D07E98">
      <w:pPr>
        <w:outlineLvl w:val="0"/>
        <w:rPr>
          <w:rFonts w:ascii="Arial" w:hAnsi="Arial"/>
          <w:color w:val="000000" w:themeColor="text1"/>
          <w:sz w:val="20"/>
          <w:szCs w:val="20"/>
        </w:rPr>
      </w:pPr>
    </w:p>
    <w:p w14:paraId="66EF3D95" w14:textId="4B167DF1" w:rsidR="00207670" w:rsidRPr="00A11D46" w:rsidRDefault="00D92749">
      <w:pPr>
        <w:rPr>
          <w:rFonts w:ascii="Arial" w:hAnsi="Arial"/>
          <w:color w:val="000000" w:themeColor="text1"/>
          <w:sz w:val="20"/>
          <w:szCs w:val="20"/>
        </w:rPr>
      </w:pPr>
      <w:r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B713E7" wp14:editId="3C36BD5E">
                <wp:simplePos x="0" y="0"/>
                <wp:positionH relativeFrom="column">
                  <wp:posOffset>-144780</wp:posOffset>
                </wp:positionH>
                <wp:positionV relativeFrom="paragraph">
                  <wp:posOffset>8112125</wp:posOffset>
                </wp:positionV>
                <wp:extent cx="2921000" cy="262890"/>
                <wp:effectExtent l="0" t="0" r="1270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290518" w14:textId="15944A91" w:rsidR="005A3617" w:rsidRPr="00C97A5C" w:rsidRDefault="00586737" w:rsidP="005A361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© </w:t>
                            </w:r>
                            <w:r w:rsidR="005A3617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Food – a fact of life 202</w:t>
                            </w:r>
                            <w:r w:rsidR="00D9274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B713E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1.4pt;margin-top:638.75pt;width:230pt;height:20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" filled="f" stroked="f">
                <v:textbox inset="0,0,0,0">
                  <w:txbxContent>
                    <w:p w14:paraId="48290518" w14:textId="15944A91" w:rsidR="005A3617" w:rsidRPr="00C97A5C" w:rsidRDefault="00586737" w:rsidP="005A3617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© </w:t>
                      </w:r>
                      <w:r w:rsidR="005A3617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Food – a fact of life 202</w:t>
                      </w:r>
                      <w:r w:rsidR="00D9274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22DCA">
        <w:rPr>
          <w:rFonts w:ascii="Arial" w:hAnsi="Arial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73600" behindDoc="0" locked="0" layoutInCell="1" allowOverlap="1" wp14:anchorId="02FFECB3" wp14:editId="03349723">
            <wp:simplePos x="0" y="0"/>
            <wp:positionH relativeFrom="column">
              <wp:posOffset>-129540</wp:posOffset>
            </wp:positionH>
            <wp:positionV relativeFrom="paragraph">
              <wp:posOffset>711200</wp:posOffset>
            </wp:positionV>
            <wp:extent cx="1285875" cy="1248584"/>
            <wp:effectExtent l="0" t="0" r="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48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DCA">
        <w:rPr>
          <w:rFonts w:ascii="Arial" w:hAnsi="Arial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74624" behindDoc="0" locked="0" layoutInCell="1" allowOverlap="1" wp14:anchorId="25F5BC4F" wp14:editId="0C9839C0">
            <wp:simplePos x="0" y="0"/>
            <wp:positionH relativeFrom="column">
              <wp:posOffset>4340860</wp:posOffset>
            </wp:positionH>
            <wp:positionV relativeFrom="paragraph">
              <wp:posOffset>146685</wp:posOffset>
            </wp:positionV>
            <wp:extent cx="1912881" cy="1434662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2881" cy="1434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C49">
        <w:rPr>
          <w:rFonts w:ascii="Arial" w:hAnsi="Arial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78720" behindDoc="0" locked="0" layoutInCell="1" allowOverlap="1" wp14:anchorId="3C158C0C" wp14:editId="424875D5">
            <wp:simplePos x="0" y="0"/>
            <wp:positionH relativeFrom="column">
              <wp:posOffset>2063115</wp:posOffset>
            </wp:positionH>
            <wp:positionV relativeFrom="paragraph">
              <wp:posOffset>6071870</wp:posOffset>
            </wp:positionV>
            <wp:extent cx="1243484" cy="1409700"/>
            <wp:effectExtent l="0" t="0" r="0" b="0"/>
            <wp:wrapNone/>
            <wp:docPr id="16" name="Picture 16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square&#10;&#10;Description automatically generated"/>
                    <pic:cNvPicPr/>
                  </pic:nvPicPr>
                  <pic:blipFill rotWithShape="1">
                    <a:blip r:embed="rId12"/>
                    <a:srcRect l="14917" t="7046" r="16876"/>
                    <a:stretch/>
                  </pic:blipFill>
                  <pic:spPr bwMode="auto">
                    <a:xfrm>
                      <a:off x="0" y="0"/>
                      <a:ext cx="1243484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C49">
        <w:rPr>
          <w:rFonts w:ascii="Arial" w:hAnsi="Arial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79744" behindDoc="0" locked="0" layoutInCell="1" allowOverlap="1" wp14:anchorId="6F72DCD4" wp14:editId="2019E6AE">
            <wp:simplePos x="0" y="0"/>
            <wp:positionH relativeFrom="column">
              <wp:posOffset>3646805</wp:posOffset>
            </wp:positionH>
            <wp:positionV relativeFrom="paragraph">
              <wp:posOffset>5348605</wp:posOffset>
            </wp:positionV>
            <wp:extent cx="2711863" cy="179514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1863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C49">
        <w:rPr>
          <w:rFonts w:ascii="Arial" w:hAnsi="Arial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77696" behindDoc="0" locked="0" layoutInCell="1" allowOverlap="1" wp14:anchorId="6B3E531F" wp14:editId="6B9F6643">
            <wp:simplePos x="0" y="0"/>
            <wp:positionH relativeFrom="column">
              <wp:posOffset>-8890</wp:posOffset>
            </wp:positionH>
            <wp:positionV relativeFrom="paragraph">
              <wp:posOffset>6232525</wp:posOffset>
            </wp:positionV>
            <wp:extent cx="1532890" cy="1324916"/>
            <wp:effectExtent l="0" t="0" r="0" b="8890"/>
            <wp:wrapNone/>
            <wp:docPr id="20" name="Picture 20" descr="A plat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late of food&#10;&#10;Description automatically generated with low confidence"/>
                    <pic:cNvPicPr/>
                  </pic:nvPicPr>
                  <pic:blipFill rotWithShape="1">
                    <a:blip r:embed="rId14"/>
                    <a:srcRect l="10363" r="12458"/>
                    <a:stretch/>
                  </pic:blipFill>
                  <pic:spPr bwMode="auto">
                    <a:xfrm>
                      <a:off x="0" y="0"/>
                      <a:ext cx="1532890" cy="132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B8E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2D175E" wp14:editId="73AB99EE">
                <wp:simplePos x="0" y="0"/>
                <wp:positionH relativeFrom="column">
                  <wp:posOffset>4353560</wp:posOffset>
                </wp:positionH>
                <wp:positionV relativeFrom="paragraph">
                  <wp:posOffset>7940675</wp:posOffset>
                </wp:positionV>
                <wp:extent cx="1898015" cy="262890"/>
                <wp:effectExtent l="0" t="0" r="6985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F0B14" w14:textId="77777777" w:rsidR="00C97A5C" w:rsidRPr="00C97A5C" w:rsidRDefault="00C97A5C" w:rsidP="00C97A5C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97A5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www.foodafactoflife.org.uk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D175E" id="Text Box 4" o:spid="_x0000_s1027" type="#_x0000_t202" style="position:absolute;margin-left:342.8pt;margin-top:625.25pt;width:149.45pt;height:20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" filled="f" stroked="f">
                <v:textbox inset="0,0,0,0">
                  <w:txbxContent>
                    <w:p w14:paraId="71EF0B14" w14:textId="77777777" w:rsidR="00C97A5C" w:rsidRPr="00C97A5C" w:rsidRDefault="00C97A5C" w:rsidP="00C97A5C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C97A5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www.foodafactoflife.org.uk</w:t>
                      </w:r>
                    </w:p>
                  </w:txbxContent>
                </v:textbox>
              </v:shape>
            </w:pict>
          </mc:Fallback>
        </mc:AlternateContent>
      </w:r>
      <w:r w:rsidR="00C97A5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1A7C23" wp14:editId="7EC9EB73">
                <wp:simplePos x="0" y="0"/>
                <wp:positionH relativeFrom="column">
                  <wp:posOffset>170180</wp:posOffset>
                </wp:positionH>
                <wp:positionV relativeFrom="paragraph">
                  <wp:posOffset>8145780</wp:posOffset>
                </wp:positionV>
                <wp:extent cx="1898015" cy="262890"/>
                <wp:effectExtent l="0" t="0" r="6985" b="1651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10BEB" w14:textId="77777777" w:rsidR="00C97A5C" w:rsidRPr="00C97A5C" w:rsidRDefault="00210A49" w:rsidP="00C97A5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© Food</w:t>
                            </w:r>
                            <w:r w:rsidR="00C97A5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– a fact of life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A7C23" id="Text Box 8" o:spid="_x0000_s1028" type="#_x0000_t202" style="position:absolute;margin-left:13.4pt;margin-top:641.4pt;width:149.45pt;height:20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MvXHSHgAAAADAEAAA8AAAAAAAAAAAAAAAAAtQQAAGRycy9kb3du&#10;cmV2LnhtbFBLBQYAAAAABAAEAPMAAADCBQAAAAA=&#10;" filled="f" stroked="f">
                <v:textbox inset="0,0,0,0">
                  <w:txbxContent>
                    <w:p w14:paraId="13410BEB" w14:textId="77777777" w:rsidR="00C97A5C" w:rsidRPr="00C97A5C" w:rsidRDefault="00210A49" w:rsidP="00C97A5C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© Food</w:t>
                      </w:r>
                      <w:r w:rsidR="00C97A5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– a fact of life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A5C" w:rsidRPr="000A2E0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9F8154" wp14:editId="1F669CFB">
                <wp:simplePos x="0" y="0"/>
                <wp:positionH relativeFrom="column">
                  <wp:posOffset>175260</wp:posOffset>
                </wp:positionH>
                <wp:positionV relativeFrom="paragraph">
                  <wp:posOffset>4974590</wp:posOffset>
                </wp:positionV>
                <wp:extent cx="1799590" cy="377825"/>
                <wp:effectExtent l="0" t="0" r="381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5DFF6" w14:textId="0EF3F7B0" w:rsidR="000A2E0C" w:rsidRPr="00FF5999" w:rsidRDefault="00586737" w:rsidP="000A2E0C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FF5999"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US"/>
                              </w:rPr>
                              <w:t>[</w:t>
                            </w:r>
                            <w:r w:rsidR="002E25E4" w:rsidRPr="002E25E4"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US"/>
                              </w:rPr>
                              <w:t>Dyddiad</w:t>
                            </w:r>
                            <w:r w:rsidRPr="00FF5999"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F8154" id="Text Box 7" o:spid="_x0000_s1029" type="#_x0000_t202" style="position:absolute;margin-left:13.8pt;margin-top:391.7pt;width:141.7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" filled="f" stroked="f">
                <v:textbox inset="0,0,0,0">
                  <w:txbxContent>
                    <w:p w14:paraId="4DB5DFF6" w14:textId="0EF3F7B0" w:rsidR="000A2E0C" w:rsidRPr="00FF5999" w:rsidRDefault="00586737" w:rsidP="000A2E0C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en-US"/>
                        </w:rPr>
                      </w:pPr>
                      <w:r w:rsidRPr="00FF5999">
                        <w:rPr>
                          <w:rFonts w:ascii="Arial" w:hAnsi="Arial" w:cs="Arial"/>
                          <w:sz w:val="44"/>
                          <w:szCs w:val="44"/>
                          <w:lang w:val="en-US"/>
                        </w:rPr>
                        <w:t>[</w:t>
                      </w:r>
                      <w:r w:rsidR="002E25E4" w:rsidRPr="002E25E4">
                        <w:rPr>
                          <w:rFonts w:ascii="Arial" w:hAnsi="Arial" w:cs="Arial"/>
                          <w:sz w:val="44"/>
                          <w:szCs w:val="44"/>
                          <w:lang w:val="en-US"/>
                        </w:rPr>
                        <w:t>Dyddiad</w:t>
                      </w:r>
                      <w:r w:rsidRPr="00FF5999">
                        <w:rPr>
                          <w:rFonts w:ascii="Arial" w:hAnsi="Arial" w:cs="Arial"/>
                          <w:sz w:val="44"/>
                          <w:szCs w:val="44"/>
                          <w:lang w:val="en-US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C97A5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D42E64" wp14:editId="0F7D2F99">
                <wp:simplePos x="0" y="0"/>
                <wp:positionH relativeFrom="column">
                  <wp:posOffset>175260</wp:posOffset>
                </wp:positionH>
                <wp:positionV relativeFrom="paragraph">
                  <wp:posOffset>3425190</wp:posOffset>
                </wp:positionV>
                <wp:extent cx="5759450" cy="377825"/>
                <wp:effectExtent l="0" t="0" r="635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0D68A" w14:textId="3E27416F" w:rsidR="000A2E0C" w:rsidRPr="00D44AA2" w:rsidRDefault="000F6C48" w:rsidP="00A90BFF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0F6C48"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US"/>
                              </w:rPr>
                              <w:t>Am gwblhau’r her pizza parti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42E64" id="Text Box 2" o:spid="_x0000_s1030" type="#_x0000_t202" style="position:absolute;margin-left:13.8pt;margin-top:269.7pt;width:453.5pt;height: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" filled="f" stroked="f">
                <v:textbox inset="0,0,0,0">
                  <w:txbxContent>
                    <w:p w14:paraId="0A60D68A" w14:textId="3E27416F" w:rsidR="000A2E0C" w:rsidRPr="00D44AA2" w:rsidRDefault="000F6C48" w:rsidP="00A90BFF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en-US"/>
                        </w:rPr>
                      </w:pPr>
                      <w:r w:rsidRPr="000F6C48">
                        <w:rPr>
                          <w:rFonts w:ascii="Arial" w:hAnsi="Arial" w:cs="Arial"/>
                          <w:sz w:val="44"/>
                          <w:szCs w:val="44"/>
                          <w:lang w:val="en-US"/>
                        </w:rPr>
                        <w:t>Am gwblhau’r her pizza parti</w:t>
                      </w:r>
                    </w:p>
                  </w:txbxContent>
                </v:textbox>
              </v:shape>
            </w:pict>
          </mc:Fallback>
        </mc:AlternateContent>
      </w:r>
      <w:r w:rsidR="00C97A5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73100" wp14:editId="2E6F6E7F">
                <wp:simplePos x="0" y="0"/>
                <wp:positionH relativeFrom="column">
                  <wp:posOffset>175260</wp:posOffset>
                </wp:positionH>
                <wp:positionV relativeFrom="paragraph">
                  <wp:posOffset>2595360</wp:posOffset>
                </wp:positionV>
                <wp:extent cx="5759450" cy="377825"/>
                <wp:effectExtent l="0" t="0" r="635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7E649" w14:textId="3F4463E2" w:rsidR="000A2E0C" w:rsidRPr="00D44AA2" w:rsidRDefault="00586737" w:rsidP="000A2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D44AA2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[</w:t>
                            </w:r>
                            <w:r w:rsidR="00E7032A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Enw</w:t>
                            </w:r>
                            <w:r w:rsidRPr="00D44AA2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73100" id="Text Box 1" o:spid="_x0000_s1031" type="#_x0000_t202" style="position:absolute;margin-left:13.8pt;margin-top:204.35pt;width:453.5pt;height: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" filled="f" stroked="f">
                <v:textbox inset="0,0,0,0">
                  <w:txbxContent>
                    <w:p w14:paraId="3737E649" w14:textId="3F4463E2" w:rsidR="000A2E0C" w:rsidRPr="00D44AA2" w:rsidRDefault="00586737" w:rsidP="000A2E0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 w:rsidRPr="00D44AA2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[</w:t>
                      </w:r>
                      <w:r w:rsidR="00E7032A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Enw</w:t>
                      </w:r>
                      <w:r w:rsidRPr="00D44AA2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07670" w:rsidRPr="00A11D46" w:rsidSect="00190FAE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2835" w:right="964" w:bottom="1707" w:left="113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7F6A8" w14:textId="77777777" w:rsidR="00287B3F" w:rsidRDefault="00287B3F" w:rsidP="00A11D46">
      <w:r>
        <w:separator/>
      </w:r>
    </w:p>
  </w:endnote>
  <w:endnote w:type="continuationSeparator" w:id="0">
    <w:p w14:paraId="20FDC59F" w14:textId="77777777" w:rsidR="00287B3F" w:rsidRDefault="00287B3F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767391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6448868B" w14:textId="77777777" w:rsidR="00190FAE" w:rsidRPr="00190FAE" w:rsidRDefault="00190FAE">
        <w:pPr>
          <w:pStyle w:val="Footer"/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07E98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D5E6FF5" w14:textId="77777777" w:rsidR="00190FAE" w:rsidRDefault="00190F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FFC96" w14:textId="2BD36BB1" w:rsidR="00190FAE" w:rsidRPr="00190FAE" w:rsidRDefault="00D92749" w:rsidP="00AE6391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3749F391" wp14:editId="2E6F9638">
              <wp:simplePos x="0" y="0"/>
              <wp:positionH relativeFrom="margin">
                <wp:posOffset>938530</wp:posOffset>
              </wp:positionH>
              <wp:positionV relativeFrom="paragraph">
                <wp:posOffset>-194945</wp:posOffset>
              </wp:positionV>
              <wp:extent cx="807720" cy="1404620"/>
              <wp:effectExtent l="0" t="0" r="0" b="0"/>
              <wp:wrapSquare wrapText="bothSides"/>
              <wp:docPr id="213691405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7720" cy="1404620"/>
                      </a:xfrm>
                      <a:prstGeom prst="rect">
                        <a:avLst/>
                      </a:prstGeom>
                      <a:solidFill>
                        <a:srgbClr val="F18532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0F7728" w14:textId="4EC0EDFA" w:rsidR="00D92749" w:rsidRPr="00D92749" w:rsidRDefault="00D92749" w:rsidP="00D92749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92749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749F391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73.9pt;margin-top:-15.35pt;width:63.6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" fillcolor="#f18532" stroked="f">
              <v:textbox style="mso-fit-shape-to-text:t">
                <w:txbxContent>
                  <w:p w14:paraId="160F7728" w14:textId="4EC0EDFA" w:rsidR="00D92749" w:rsidRPr="00D92749" w:rsidRDefault="00D92749" w:rsidP="00D92749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  <w:r w:rsidRPr="00D92749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  <w:t>2023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898CD22" wp14:editId="30C27260">
              <wp:simplePos x="0" y="0"/>
              <wp:positionH relativeFrom="margin">
                <wp:posOffset>815340</wp:posOffset>
              </wp:positionH>
              <wp:positionV relativeFrom="paragraph">
                <wp:posOffset>-192405</wp:posOffset>
              </wp:positionV>
              <wp:extent cx="807720" cy="1404620"/>
              <wp:effectExtent l="0" t="0" r="0" b="0"/>
              <wp:wrapSquare wrapText="bothSides"/>
              <wp:docPr id="125486583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7720" cy="1404620"/>
                      </a:xfrm>
                      <a:prstGeom prst="rect">
                        <a:avLst/>
                      </a:prstGeom>
                      <a:solidFill>
                        <a:srgbClr val="F18532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91CC21" w14:textId="608C11CB" w:rsidR="00D92749" w:rsidRPr="00D92749" w:rsidRDefault="00D92749" w:rsidP="00D92749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898CD22" id="_x0000_s1035" type="#_x0000_t202" style="position:absolute;margin-left:64.2pt;margin-top:-15.15pt;width:63.6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" fillcolor="#f18532" stroked="f">
              <v:textbox style="mso-fit-shape-to-text:t">
                <w:txbxContent>
                  <w:p w14:paraId="4D91CC21" w14:textId="608C11CB" w:rsidR="00D92749" w:rsidRPr="00D92749" w:rsidRDefault="00D92749" w:rsidP="00D92749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480F18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B70816A" wp14:editId="0E6ACBFA">
              <wp:simplePos x="0" y="0"/>
              <wp:positionH relativeFrom="margin">
                <wp:posOffset>118110</wp:posOffset>
              </wp:positionH>
              <wp:positionV relativeFrom="paragraph">
                <wp:posOffset>-2861945</wp:posOffset>
              </wp:positionV>
              <wp:extent cx="807720" cy="1404620"/>
              <wp:effectExtent l="0" t="0" r="0" b="0"/>
              <wp:wrapSquare wrapText="bothSides"/>
              <wp:docPr id="74733975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772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CAB3DF" w14:textId="31FFBBBC" w:rsidR="00480F18" w:rsidRPr="00480F18" w:rsidRDefault="00480F18" w:rsidP="00480F18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480F18">
                            <w:rPr>
                              <w:rFonts w:ascii="Arial" w:hAnsi="Arial" w:cs="Arial"/>
                            </w:rPr>
                            <w:t>Dyddiad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B70816A" id="_x0000_s1036" type="#_x0000_t202" style="position:absolute;margin-left:9.3pt;margin-top:-225.35pt;width:63.6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" stroked="f">
              <v:textbox style="mso-fit-shape-to-text:t">
                <w:txbxContent>
                  <w:p w14:paraId="4BCAB3DF" w14:textId="31FFBBBC" w:rsidR="00480F18" w:rsidRPr="00480F18" w:rsidRDefault="00480F18" w:rsidP="00480F18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480F18">
                      <w:rPr>
                        <w:rFonts w:ascii="Arial" w:hAnsi="Arial" w:cs="Arial"/>
                      </w:rPr>
                      <w:t>Dyddiad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F19F8FC" w14:textId="0AFA41D4" w:rsidR="00190FAE" w:rsidRDefault="00190F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3151A" w14:textId="77777777" w:rsidR="00287B3F" w:rsidRDefault="00287B3F" w:rsidP="00A11D46">
      <w:r>
        <w:separator/>
      </w:r>
    </w:p>
  </w:footnote>
  <w:footnote w:type="continuationSeparator" w:id="0">
    <w:p w14:paraId="036708EC" w14:textId="77777777" w:rsidR="00287B3F" w:rsidRDefault="00287B3F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F6EA2" w14:textId="77777777" w:rsidR="00A11D46" w:rsidRDefault="00A11D46" w:rsidP="009360DC">
    <w:pPr>
      <w:pStyle w:val="Header"/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70891" w14:textId="6FFCD3B2" w:rsidR="00A11D46" w:rsidRPr="00A11D46" w:rsidRDefault="00D92749" w:rsidP="00A11D46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181317F9" wp14:editId="28292E85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70847" cy="1070908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rait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47" cy="10709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677E64F" wp14:editId="6B2FAE26">
              <wp:simplePos x="0" y="0"/>
              <wp:positionH relativeFrom="margin">
                <wp:posOffset>-38100</wp:posOffset>
              </wp:positionH>
              <wp:positionV relativeFrom="paragraph">
                <wp:posOffset>4929505</wp:posOffset>
              </wp:positionV>
              <wp:extent cx="807720" cy="1404620"/>
              <wp:effectExtent l="0" t="0" r="0" b="0"/>
              <wp:wrapSquare wrapText="bothSides"/>
              <wp:docPr id="4193726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772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09E815" w14:textId="475E5E56" w:rsidR="00D92749" w:rsidRPr="00480F18" w:rsidRDefault="00D92749" w:rsidP="00D9274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677E64F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3pt;margin-top:388.15pt;width:63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" stroked="f">
              <v:textbox style="mso-fit-shape-to-text:t">
                <w:txbxContent>
                  <w:p w14:paraId="1409E815" w14:textId="475E5E56" w:rsidR="00D92749" w:rsidRPr="00480F18" w:rsidRDefault="00D92749" w:rsidP="00D92749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2E25E4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4E833B5" wp14:editId="5A3DCFE1">
              <wp:simplePos x="0" y="0"/>
              <wp:positionH relativeFrom="margin">
                <wp:align>center</wp:align>
              </wp:positionH>
              <wp:positionV relativeFrom="paragraph">
                <wp:posOffset>3226435</wp:posOffset>
              </wp:positionV>
              <wp:extent cx="421767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767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2D2AE0" w14:textId="65CE97DF" w:rsidR="002E25E4" w:rsidRPr="002E25E4" w:rsidRDefault="007639CD" w:rsidP="007639CD">
                          <w:pPr>
                            <w:jc w:val="center"/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</w:pPr>
                          <w:r w:rsidRPr="007639CD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>Rhoddir y tystysgrif yma 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4E833B5" id="_x0000_s1033" type="#_x0000_t202" style="position:absolute;margin-left:0;margin-top:254.05pt;width:332.1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" stroked="f">
              <v:textbox style="mso-fit-shape-to-text:t">
                <w:txbxContent>
                  <w:p w14:paraId="3D2D2AE0" w14:textId="65CE97DF" w:rsidR="002E25E4" w:rsidRPr="002E25E4" w:rsidRDefault="007639CD" w:rsidP="007639CD">
                    <w:pPr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 w:rsidRPr="007639CD">
                      <w:rPr>
                        <w:rFonts w:ascii="Arial" w:hAnsi="Arial" w:cs="Arial"/>
                        <w:sz w:val="44"/>
                        <w:szCs w:val="44"/>
                      </w:rPr>
                      <w:t>Rhoddir y tystysgrif yma 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B0E"/>
    <w:rsid w:val="00026DEC"/>
    <w:rsid w:val="00087A98"/>
    <w:rsid w:val="000A2E0C"/>
    <w:rsid w:val="000F6C48"/>
    <w:rsid w:val="0010262C"/>
    <w:rsid w:val="001810E9"/>
    <w:rsid w:val="00190FAE"/>
    <w:rsid w:val="001D7B2A"/>
    <w:rsid w:val="00207670"/>
    <w:rsid w:val="00210A49"/>
    <w:rsid w:val="002209BC"/>
    <w:rsid w:val="0023298F"/>
    <w:rsid w:val="00287B3F"/>
    <w:rsid w:val="002E25E4"/>
    <w:rsid w:val="00381F7D"/>
    <w:rsid w:val="0039566E"/>
    <w:rsid w:val="003C4184"/>
    <w:rsid w:val="003D43C9"/>
    <w:rsid w:val="00407274"/>
    <w:rsid w:val="0043230E"/>
    <w:rsid w:val="00480F18"/>
    <w:rsid w:val="004D42CC"/>
    <w:rsid w:val="004D79EB"/>
    <w:rsid w:val="00586737"/>
    <w:rsid w:val="005A3617"/>
    <w:rsid w:val="005A6234"/>
    <w:rsid w:val="005B62E9"/>
    <w:rsid w:val="00631984"/>
    <w:rsid w:val="00674669"/>
    <w:rsid w:val="00691132"/>
    <w:rsid w:val="006B2841"/>
    <w:rsid w:val="006E0BB1"/>
    <w:rsid w:val="00703C98"/>
    <w:rsid w:val="00722DCA"/>
    <w:rsid w:val="00740BD7"/>
    <w:rsid w:val="0075606F"/>
    <w:rsid w:val="007639CD"/>
    <w:rsid w:val="007A64E1"/>
    <w:rsid w:val="00830CD4"/>
    <w:rsid w:val="0093502B"/>
    <w:rsid w:val="009360DC"/>
    <w:rsid w:val="00984BFE"/>
    <w:rsid w:val="009B4342"/>
    <w:rsid w:val="00A11D46"/>
    <w:rsid w:val="00A72C49"/>
    <w:rsid w:val="00A90BFF"/>
    <w:rsid w:val="00AC4D21"/>
    <w:rsid w:val="00AE6391"/>
    <w:rsid w:val="00AE7974"/>
    <w:rsid w:val="00AF5B0E"/>
    <w:rsid w:val="00B57B8E"/>
    <w:rsid w:val="00BA1537"/>
    <w:rsid w:val="00C346FC"/>
    <w:rsid w:val="00C94A2D"/>
    <w:rsid w:val="00C97A5C"/>
    <w:rsid w:val="00CE2205"/>
    <w:rsid w:val="00D07E98"/>
    <w:rsid w:val="00D13DB7"/>
    <w:rsid w:val="00D44AA2"/>
    <w:rsid w:val="00D82D30"/>
    <w:rsid w:val="00D92749"/>
    <w:rsid w:val="00DC401F"/>
    <w:rsid w:val="00E03FCF"/>
    <w:rsid w:val="00E16E32"/>
    <w:rsid w:val="00E7032A"/>
    <w:rsid w:val="00F07212"/>
    <w:rsid w:val="00F81D4A"/>
    <w:rsid w:val="00F854D6"/>
    <w:rsid w:val="00FF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FD6B8E"/>
  <w14:defaultImageDpi w14:val="300"/>
  <w15:docId w15:val="{F456FF04-D4D3-4B21-817A-3412C0DA6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6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1D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1D46"/>
  </w:style>
  <w:style w:type="paragraph" w:styleId="Footer">
    <w:name w:val="footer"/>
    <w:basedOn w:val="Normal"/>
    <w:link w:val="FooterChar"/>
    <w:uiPriority w:val="99"/>
    <w:unhideWhenUsed/>
    <w:rsid w:val="00A11D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1D46"/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11D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theobald\OneDrive%20-%20British%20Nutrition%20Foundation\Documents%20-%20British%20Nutrition%20Foundation%20Team%20Site\Shared\EDUCATION%20TEAM%20FILES\AHDB%20Education\Website\Templates\Certificates\Certificate%20Portrait\FFL%20Certificate_Portrait_Age%203-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A5EE97-3F6F-4768-B75B-1CD37A415D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65E5FD-FFF1-4420-8A89-29CE32268EF6}">
  <ds:schemaRefs>
    <ds:schemaRef ds:uri="http://schemas.microsoft.com/office/2006/metadata/properties"/>
    <ds:schemaRef ds:uri="http://schemas.microsoft.com/office/infopath/2007/PartnerControls"/>
    <ds:schemaRef ds:uri="ead97cfe-a968-427f-b02b-893e6ba0355a"/>
    <ds:schemaRef ds:uri="c53071f4-7f44-43fd-895c-8e7b6a3746b0"/>
  </ds:schemaRefs>
</ds:datastoreItem>
</file>

<file path=customXml/itemProps3.xml><?xml version="1.0" encoding="utf-8"?>
<ds:datastoreItem xmlns:ds="http://schemas.openxmlformats.org/officeDocument/2006/customXml" ds:itemID="{D01EFFD1-6EBA-41F9-9272-BB5E76CFA6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BB642F-FA64-4197-943B-80B596543A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FFL Certificate_Portrait_Age 3-5</Template>
  <TotalTime>33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Theobald</dc:creator>
  <cp:lastModifiedBy>Ewen Trafford</cp:lastModifiedBy>
  <cp:revision>27</cp:revision>
  <cp:lastPrinted>2022-01-12T11:30:00Z</cp:lastPrinted>
  <dcterms:created xsi:type="dcterms:W3CDTF">2022-01-09T12:32:00Z</dcterms:created>
  <dcterms:modified xsi:type="dcterms:W3CDTF">2023-07-17T10:55:00Z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