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700C9" w14:textId="24F07C3A" w:rsidR="00190FAE" w:rsidRDefault="00190FAE" w:rsidP="00D07E98">
      <w:pPr>
        <w:outlineLvl w:val="0"/>
        <w:rPr>
          <w:rFonts w:ascii="Arial" w:hAnsi="Arial"/>
          <w:color w:val="000000" w:themeColor="text1"/>
          <w:sz w:val="20"/>
          <w:szCs w:val="20"/>
        </w:rPr>
      </w:pPr>
    </w:p>
    <w:p w14:paraId="51B5FFD3" w14:textId="32EE14EF" w:rsidR="00207670" w:rsidRPr="00A11D46" w:rsidRDefault="00116978">
      <w:pPr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2DFA9BA6" wp14:editId="355FDB54">
            <wp:simplePos x="0" y="0"/>
            <wp:positionH relativeFrom="column">
              <wp:posOffset>5183638</wp:posOffset>
            </wp:positionH>
            <wp:positionV relativeFrom="paragraph">
              <wp:posOffset>5630161</wp:posOffset>
            </wp:positionV>
            <wp:extent cx="1117600" cy="1670050"/>
            <wp:effectExtent l="0" t="0" r="6350" b="6350"/>
            <wp:wrapNone/>
            <wp:docPr id="15" name="Picture 1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, arrow&#10;&#10;Description automatically generated"/>
                    <pic:cNvPicPr/>
                  </pic:nvPicPr>
                  <pic:blipFill rotWithShape="1">
                    <a:blip r:embed="rId10"/>
                    <a:srcRect l="52642" t="55091" r="20731" b="5120"/>
                    <a:stretch/>
                  </pic:blipFill>
                  <pic:spPr bwMode="auto">
                    <a:xfrm flipH="1">
                      <a:off x="0" y="0"/>
                      <a:ext cx="1117600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5C7">
        <w:rPr>
          <w:noProof/>
        </w:rPr>
        <w:drawing>
          <wp:anchor distT="0" distB="0" distL="114300" distR="114300" simplePos="0" relativeHeight="251670528" behindDoc="0" locked="0" layoutInCell="1" allowOverlap="1" wp14:anchorId="5824E50C" wp14:editId="1427ECE5">
            <wp:simplePos x="0" y="0"/>
            <wp:positionH relativeFrom="column">
              <wp:posOffset>2429510</wp:posOffset>
            </wp:positionH>
            <wp:positionV relativeFrom="paragraph">
              <wp:posOffset>5724525</wp:posOffset>
            </wp:positionV>
            <wp:extent cx="2593428" cy="1714500"/>
            <wp:effectExtent l="0" t="0" r="0" b="0"/>
            <wp:wrapNone/>
            <wp:docPr id="10" name="Picture 9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2FCB524-FC55-40D3-A1D9-A2188D9A4B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42FCB524-FC55-40D3-A1D9-A2188D9A4B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9342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C7">
        <w:rPr>
          <w:noProof/>
        </w:rPr>
        <w:drawing>
          <wp:anchor distT="0" distB="0" distL="114300" distR="114300" simplePos="0" relativeHeight="251671552" behindDoc="0" locked="0" layoutInCell="1" allowOverlap="1" wp14:anchorId="6CC82685" wp14:editId="286C6DDA">
            <wp:simplePos x="0" y="0"/>
            <wp:positionH relativeFrom="column">
              <wp:posOffset>1316990</wp:posOffset>
            </wp:positionH>
            <wp:positionV relativeFrom="paragraph">
              <wp:posOffset>6449060</wp:posOffset>
            </wp:positionV>
            <wp:extent cx="956605" cy="1282089"/>
            <wp:effectExtent l="0" t="0" r="0" b="0"/>
            <wp:wrapNone/>
            <wp:docPr id="13" name="Picture 12" descr="A picture containing text, cup, coffee, vesse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455CEE1-FDCE-4B27-87EB-7FB234E328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text, cup, coffee, vessel&#10;&#10;Description automatically generated">
                      <a:extLst>
                        <a:ext uri="{FF2B5EF4-FFF2-40B4-BE49-F238E27FC236}">
                          <a16:creationId xmlns:a16="http://schemas.microsoft.com/office/drawing/2014/main" id="{3455CEE1-FDCE-4B27-87EB-7FB234E328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05" cy="128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5C7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4624" behindDoc="0" locked="0" layoutInCell="1" allowOverlap="1" wp14:anchorId="02002092" wp14:editId="1790AA77">
            <wp:simplePos x="0" y="0"/>
            <wp:positionH relativeFrom="column">
              <wp:posOffset>-116840</wp:posOffset>
            </wp:positionH>
            <wp:positionV relativeFrom="paragraph">
              <wp:posOffset>6054725</wp:posOffset>
            </wp:positionV>
            <wp:extent cx="1159284" cy="1551305"/>
            <wp:effectExtent l="0" t="0" r="3175" b="0"/>
            <wp:wrapNone/>
            <wp:docPr id="16" name="Picture 1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, arrow&#10;&#10;Description automatically generated"/>
                    <pic:cNvPicPr/>
                  </pic:nvPicPr>
                  <pic:blipFill rotWithShape="1">
                    <a:blip r:embed="rId10"/>
                    <a:srcRect l="12754" t="55091" r="53683"/>
                    <a:stretch/>
                  </pic:blipFill>
                  <pic:spPr bwMode="auto">
                    <a:xfrm>
                      <a:off x="0" y="0"/>
                      <a:ext cx="1159284" cy="155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57E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341AC1" wp14:editId="615DEC7B">
                <wp:simplePos x="0" y="0"/>
                <wp:positionH relativeFrom="column">
                  <wp:posOffset>4220210</wp:posOffset>
                </wp:positionH>
                <wp:positionV relativeFrom="paragraph">
                  <wp:posOffset>7947025</wp:posOffset>
                </wp:positionV>
                <wp:extent cx="1898015" cy="262890"/>
                <wp:effectExtent l="0" t="0" r="6985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CA667" w14:textId="77777777" w:rsidR="00C97A5C" w:rsidRPr="00C97A5C" w:rsidRDefault="00C97A5C" w:rsidP="00C97A5C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www.foodafactoflife.org.uk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341AC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2.3pt;margin-top:625.75pt;width:149.45pt;height:20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" filled="f" stroked="f">
                <v:textbox inset="0,0,0,0">
                  <w:txbxContent>
                    <w:p w14:paraId="17ACA667" w14:textId="77777777" w:rsidR="00C97A5C" w:rsidRPr="00C97A5C" w:rsidRDefault="00C97A5C" w:rsidP="00C97A5C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www.foodafactoflife.org.uk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243591" wp14:editId="066CC162">
                <wp:simplePos x="0" y="0"/>
                <wp:positionH relativeFrom="column">
                  <wp:posOffset>170180</wp:posOffset>
                </wp:positionH>
                <wp:positionV relativeFrom="paragraph">
                  <wp:posOffset>8145780</wp:posOffset>
                </wp:positionV>
                <wp:extent cx="1898015" cy="262890"/>
                <wp:effectExtent l="0" t="0" r="6985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D41BA" w14:textId="77777777" w:rsidR="00C97A5C" w:rsidRPr="00C97A5C" w:rsidRDefault="003434BE" w:rsidP="00C97A5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© Food</w:t>
                            </w:r>
                            <w:r w:rsid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– a fact of life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43591" id="Text Box 8" o:spid="_x0000_s1027" type="#_x0000_t202" style="position:absolute;margin-left:13.4pt;margin-top:641.4pt;width:149.45pt;height:2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DL1x0h4AAAAAwBAAAPAAAAAAAAAAAAAAAAALAEAABkcnMvZG93bnJldi54&#10;bWxQSwUGAAAAAAQABADzAAAAvQUAAAAA&#10;" filled="f" stroked="f">
                <v:textbox inset="0,0,0,0">
                  <w:txbxContent>
                    <w:p w14:paraId="160D41BA" w14:textId="77777777" w:rsidR="00C97A5C" w:rsidRPr="00C97A5C" w:rsidRDefault="003434BE" w:rsidP="00C97A5C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© Food</w:t>
                      </w:r>
                      <w:r w:rsid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– a fact of life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A5C" w:rsidRPr="000A2E0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B4D74" wp14:editId="0717ABA6">
                <wp:simplePos x="0" y="0"/>
                <wp:positionH relativeFrom="column">
                  <wp:posOffset>175260</wp:posOffset>
                </wp:positionH>
                <wp:positionV relativeFrom="paragraph">
                  <wp:posOffset>4974590</wp:posOffset>
                </wp:positionV>
                <wp:extent cx="1799590" cy="377825"/>
                <wp:effectExtent l="0" t="0" r="381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AB98" w14:textId="39B8AA02" w:rsidR="000A2E0C" w:rsidRPr="00F9627C" w:rsidRDefault="00F9627C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9627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[Date]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4D74" id="Text Box 7" o:spid="_x0000_s1028" type="#_x0000_t202" style="position:absolute;margin-left:13.8pt;margin-top:391.7pt;width:141.7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" filled="f" stroked="f">
                <v:textbox inset="0,0,0,0">
                  <w:txbxContent>
                    <w:p w14:paraId="2CBDAB98" w14:textId="39B8AA02" w:rsidR="000A2E0C" w:rsidRPr="00F9627C" w:rsidRDefault="00F9627C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F9627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[Date]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59417" wp14:editId="665F270C">
                <wp:simplePos x="0" y="0"/>
                <wp:positionH relativeFrom="column">
                  <wp:posOffset>175260</wp:posOffset>
                </wp:positionH>
                <wp:positionV relativeFrom="paragraph">
                  <wp:posOffset>3425190</wp:posOffset>
                </wp:positionV>
                <wp:extent cx="5759450" cy="377825"/>
                <wp:effectExtent l="0" t="0" r="635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FC3DA" w14:textId="2749EA57" w:rsidR="000A2E0C" w:rsidRPr="004D79EB" w:rsidRDefault="00F9627C" w:rsidP="00A90BF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7478DD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Completing the </w:t>
                            </w:r>
                            <w:r w:rsidRPr="00F9627C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  <w:t>Be health</w:t>
                            </w:r>
                            <w:r w:rsidR="00325CE6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  <w:t>y</w:t>
                            </w:r>
                            <w:r w:rsidRPr="00F9627C">
                              <w:rPr>
                                <w:rFonts w:ascii="Arial" w:hAnsi="Arial" w:cs="Arial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be active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9417" id="Text Box 2" o:spid="_x0000_s1029" type="#_x0000_t202" style="position:absolute;margin-left:13.8pt;margin-top:269.7pt;width:453.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" filled="f" stroked="f">
                <v:textbox inset="0,0,0,0">
                  <w:txbxContent>
                    <w:p w14:paraId="7E6FC3DA" w14:textId="2749EA57" w:rsidR="000A2E0C" w:rsidRPr="004D79EB" w:rsidRDefault="00F9627C" w:rsidP="00A90BF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7478DD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Completing the </w:t>
                      </w:r>
                      <w:r w:rsidRPr="00F9627C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  <w:lang w:val="en-US"/>
                        </w:rPr>
                        <w:t>Be health</w:t>
                      </w:r>
                      <w:r w:rsidR="00325CE6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  <w:lang w:val="en-US"/>
                        </w:rPr>
                        <w:t>y</w:t>
                      </w:r>
                      <w:r w:rsidRPr="00F9627C">
                        <w:rPr>
                          <w:rFonts w:ascii="Arial" w:hAnsi="Arial" w:cs="Arial"/>
                          <w:i/>
                          <w:iCs/>
                          <w:sz w:val="40"/>
                          <w:szCs w:val="40"/>
                          <w:lang w:val="en-US"/>
                        </w:rPr>
                        <w:t xml:space="preserve"> be active Challenge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9D864" wp14:editId="569F56C8">
                <wp:simplePos x="0" y="0"/>
                <wp:positionH relativeFrom="column">
                  <wp:posOffset>175260</wp:posOffset>
                </wp:positionH>
                <wp:positionV relativeFrom="paragraph">
                  <wp:posOffset>2595360</wp:posOffset>
                </wp:positionV>
                <wp:extent cx="5759450" cy="377825"/>
                <wp:effectExtent l="0" t="0" r="635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D0719" w14:textId="5D5FC961" w:rsidR="000A2E0C" w:rsidRPr="00F9627C" w:rsidRDefault="00F9627C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9627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[</w:t>
                            </w:r>
                            <w:r w:rsidR="00A90BFF" w:rsidRPr="00F9627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Name</w:t>
                            </w:r>
                            <w:r w:rsidRPr="00F9627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D864" id="Text Box 1" o:spid="_x0000_s1030" type="#_x0000_t202" style="position:absolute;margin-left:13.8pt;margin-top:204.35pt;width:453.5pt;height: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" filled="f" stroked="f">
                <v:textbox inset="0,0,0,0">
                  <w:txbxContent>
                    <w:p w14:paraId="08FD0719" w14:textId="5D5FC961" w:rsidR="000A2E0C" w:rsidRPr="00F9627C" w:rsidRDefault="00F9627C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F9627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[</w:t>
                      </w:r>
                      <w:r w:rsidR="00A90BFF" w:rsidRPr="00F9627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Name</w:t>
                      </w:r>
                      <w:r w:rsidRPr="00F9627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670" w:rsidRPr="00A11D46" w:rsidSect="00190FAE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835" w:right="964" w:bottom="1707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AA3CB" w14:textId="77777777" w:rsidR="00F9627C" w:rsidRDefault="00F9627C" w:rsidP="00A11D46">
      <w:r>
        <w:separator/>
      </w:r>
    </w:p>
  </w:endnote>
  <w:endnote w:type="continuationSeparator" w:id="0">
    <w:p w14:paraId="44D50A66" w14:textId="77777777" w:rsidR="00F9627C" w:rsidRDefault="00F9627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6739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64409A36" w14:textId="77777777" w:rsidR="00190FAE" w:rsidRPr="00190FAE" w:rsidRDefault="00190FAE">
        <w:pPr>
          <w:pStyle w:val="Footer"/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07E9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1D68FCDC" w14:textId="77777777" w:rsidR="00190FAE" w:rsidRDefault="00190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7464F" w14:textId="77777777" w:rsidR="00190FAE" w:rsidRPr="00190FAE" w:rsidRDefault="00190FAE" w:rsidP="00AE6391">
    <w:pPr>
      <w:pStyle w:val="Footer"/>
      <w:rPr>
        <w:rFonts w:ascii="Arial" w:hAnsi="Arial" w:cs="Arial"/>
        <w:color w:val="FFFFFF" w:themeColor="background1"/>
        <w:sz w:val="18"/>
        <w:szCs w:val="18"/>
      </w:rPr>
    </w:pPr>
  </w:p>
  <w:p w14:paraId="4C710D9B" w14:textId="77777777" w:rsidR="00190FAE" w:rsidRDefault="00190F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12A92" w14:textId="77777777" w:rsidR="00F9627C" w:rsidRDefault="00F9627C" w:rsidP="00A11D46">
      <w:r>
        <w:separator/>
      </w:r>
    </w:p>
  </w:footnote>
  <w:footnote w:type="continuationSeparator" w:id="0">
    <w:p w14:paraId="45A1358A" w14:textId="77777777" w:rsidR="00F9627C" w:rsidRDefault="00F9627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ADF0" w14:textId="77777777" w:rsidR="00A11D46" w:rsidRDefault="00A11D46" w:rsidP="009360DC">
    <w:pPr>
      <w:pStyle w:val="Header"/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BDAC" w14:textId="77777777" w:rsidR="00A11D46" w:rsidRPr="00A11D46" w:rsidRDefault="00A11D46" w:rsidP="00A11D4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6E9DD678" wp14:editId="3839A21F">
          <wp:simplePos x="0" y="0"/>
          <wp:positionH relativeFrom="column">
            <wp:posOffset>-730029</wp:posOffset>
          </wp:positionH>
          <wp:positionV relativeFrom="paragraph">
            <wp:posOffset>-460154</wp:posOffset>
          </wp:positionV>
          <wp:extent cx="7570847" cy="10709085"/>
          <wp:effectExtent l="0" t="0" r="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47" cy="1070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27C"/>
    <w:rsid w:val="00026DEC"/>
    <w:rsid w:val="00064D01"/>
    <w:rsid w:val="000A2E0C"/>
    <w:rsid w:val="00116978"/>
    <w:rsid w:val="0019057E"/>
    <w:rsid w:val="00190FAE"/>
    <w:rsid w:val="001D7B2A"/>
    <w:rsid w:val="00207670"/>
    <w:rsid w:val="002245C7"/>
    <w:rsid w:val="0023298F"/>
    <w:rsid w:val="00325CE6"/>
    <w:rsid w:val="003434BE"/>
    <w:rsid w:val="00362DF0"/>
    <w:rsid w:val="003D43C9"/>
    <w:rsid w:val="003D4B28"/>
    <w:rsid w:val="00407274"/>
    <w:rsid w:val="0043230E"/>
    <w:rsid w:val="004D42CC"/>
    <w:rsid w:val="004D79EB"/>
    <w:rsid w:val="00506492"/>
    <w:rsid w:val="00674669"/>
    <w:rsid w:val="00740BD7"/>
    <w:rsid w:val="007478DD"/>
    <w:rsid w:val="0075606F"/>
    <w:rsid w:val="007A64E1"/>
    <w:rsid w:val="0093502B"/>
    <w:rsid w:val="009360DC"/>
    <w:rsid w:val="00984BFE"/>
    <w:rsid w:val="00A11D46"/>
    <w:rsid w:val="00A90BFF"/>
    <w:rsid w:val="00AE6391"/>
    <w:rsid w:val="00AE7974"/>
    <w:rsid w:val="00B250CC"/>
    <w:rsid w:val="00B2714A"/>
    <w:rsid w:val="00C346FC"/>
    <w:rsid w:val="00C94A2D"/>
    <w:rsid w:val="00C97A5C"/>
    <w:rsid w:val="00CA4311"/>
    <w:rsid w:val="00CE2205"/>
    <w:rsid w:val="00D07E98"/>
    <w:rsid w:val="00D13DB7"/>
    <w:rsid w:val="00D50655"/>
    <w:rsid w:val="00D82D30"/>
    <w:rsid w:val="00DC401F"/>
    <w:rsid w:val="00E03FCF"/>
    <w:rsid w:val="00E16E32"/>
    <w:rsid w:val="00EE3D3B"/>
    <w:rsid w:val="00F07212"/>
    <w:rsid w:val="00F854D6"/>
    <w:rsid w:val="00F9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2C00D4"/>
  <w14:defaultImageDpi w14:val="300"/>
  <w15:docId w15:val="{88FE235A-89EC-4A8B-B61B-6380B984C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D46"/>
  </w:style>
  <w:style w:type="paragraph" w:styleId="Footer">
    <w:name w:val="footer"/>
    <w:basedOn w:val="Normal"/>
    <w:link w:val="Foot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1D46"/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1D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heobald\OneDrive%20-%20British%20Nutrition%20Foundation\Documents%20-%20British%20Nutrition%20Foundation%20Team%20Site\Shared\EDUCATION%20TEAM%20FILES\AHDB%20Education\Website\Challenge%20activities%202021\Primary\7-11%20years\Certificate%20-%20Be%20healthy%20Challen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5001F2-9835-46BB-8B36-E1D00DBA8C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5F35D4-5EE9-43CF-A646-C7656C24D2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5F1F57-AF1F-47EF-BE12-64471927A0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20A85C-D0FD-446C-8996-FAB30CB98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- Be healthy Challenge</Template>
  <TotalTime>15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Theobald</dc:creator>
  <cp:lastModifiedBy>Claire Theobald</cp:lastModifiedBy>
  <cp:revision>10</cp:revision>
  <dcterms:created xsi:type="dcterms:W3CDTF">2022-01-18T12:33:00Z</dcterms:created>
  <dcterms:modified xsi:type="dcterms:W3CDTF">2022-01-18T16:18:00Z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